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35A7F" w14:textId="77777777" w:rsidR="008B1D5B" w:rsidRDefault="008B1D5B" w:rsidP="00D95258">
      <w:pPr>
        <w:rPr>
          <w:b/>
          <w:color w:val="7F7F7F" w:themeColor="text1" w:themeTint="80"/>
        </w:rPr>
      </w:pPr>
    </w:p>
    <w:p w14:paraId="6A9B4B05" w14:textId="77777777" w:rsidR="008B1D5B" w:rsidRDefault="008B1D5B" w:rsidP="00D95258">
      <w:pPr>
        <w:rPr>
          <w:b/>
          <w:color w:val="7F7F7F" w:themeColor="text1" w:themeTint="80"/>
        </w:rPr>
      </w:pPr>
    </w:p>
    <w:p w14:paraId="080CD2E6" w14:textId="1E6F75C0" w:rsidR="00E53F9D" w:rsidRPr="00C37321" w:rsidRDefault="002B1EE6" w:rsidP="00D95258">
      <w:pPr>
        <w:rPr>
          <w:sz w:val="28"/>
          <w:szCs w:val="28"/>
        </w:rPr>
      </w:pPr>
      <w:r w:rsidRPr="008B1D5B">
        <w:rPr>
          <w:b/>
          <w:color w:val="7F7F7F" w:themeColor="text1" w:themeTint="80"/>
        </w:rPr>
        <w:t>• Oggetto:</w:t>
      </w:r>
      <w:r w:rsidR="0005707E">
        <w:rPr>
          <w:b/>
          <w:color w:val="7F7F7F" w:themeColor="text1" w:themeTint="80"/>
        </w:rPr>
        <w:t xml:space="preserve"> </w:t>
      </w:r>
      <w:r w:rsidR="00C37321" w:rsidRPr="0005707E">
        <w:rPr>
          <w:b/>
          <w:color w:val="2F5496" w:themeColor="accent1" w:themeShade="BF"/>
          <w:sz w:val="28"/>
          <w:szCs w:val="28"/>
        </w:rPr>
        <w:t xml:space="preserve">Manuale </w:t>
      </w:r>
      <w:r w:rsidR="00515938">
        <w:rPr>
          <w:b/>
          <w:color w:val="2F5496" w:themeColor="accent1" w:themeShade="BF"/>
          <w:sz w:val="28"/>
          <w:szCs w:val="28"/>
        </w:rPr>
        <w:t>Gestione FCDE</w:t>
      </w:r>
      <w:r w:rsidR="00C37321" w:rsidRPr="0005707E">
        <w:rPr>
          <w:color w:val="2F5496" w:themeColor="accent1" w:themeShade="BF"/>
          <w:sz w:val="28"/>
          <w:szCs w:val="28"/>
        </w:rPr>
        <w:t xml:space="preserve"> </w:t>
      </w:r>
    </w:p>
    <w:p w14:paraId="6F036FA2" w14:textId="77777777" w:rsidR="00C37321" w:rsidRDefault="00C37321" w:rsidP="00D95258"/>
    <w:bookmarkStart w:id="0" w:name="_Toc60000015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_tradnl"/>
        </w:rPr>
        <w:id w:val="1144189517"/>
        <w:docPartObj>
          <w:docPartGallery w:val="Table of Contents"/>
          <w:docPartUnique/>
        </w:docPartObj>
      </w:sdtPr>
      <w:sdtEndPr>
        <w:rPr>
          <w:rFonts w:ascii="Arial" w:hAnsi="Arial"/>
          <w:sz w:val="20"/>
          <w:szCs w:val="24"/>
        </w:rPr>
      </w:sdtEndPr>
      <w:sdtContent>
        <w:p w14:paraId="71DE8EE3" w14:textId="77777777" w:rsidR="00C37321" w:rsidRDefault="00C37321" w:rsidP="00C37321">
          <w:pPr>
            <w:pStyle w:val="Titolosommario"/>
          </w:pPr>
          <w:r>
            <w:t>Sommario</w:t>
          </w:r>
        </w:p>
        <w:p w14:paraId="041CDAA6" w14:textId="167FBA4B" w:rsidR="004F1FDC" w:rsidRDefault="00C37321">
          <w:pPr>
            <w:pStyle w:val="Sommario1"/>
            <w:tabs>
              <w:tab w:val="left" w:pos="440"/>
              <w:tab w:val="right" w:leader="dot" w:pos="10450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323982" w:history="1">
            <w:r w:rsidR="004F1FDC" w:rsidRPr="00DB2B98">
              <w:rPr>
                <w:rStyle w:val="Collegamentoipertestuale"/>
                <w:noProof/>
              </w:rPr>
              <w:t>1.</w:t>
            </w:r>
            <w:r w:rsidR="004F1FDC">
              <w:rPr>
                <w:rFonts w:eastAsiaTheme="minorEastAsia"/>
                <w:noProof/>
                <w:lang w:eastAsia="it-IT"/>
              </w:rPr>
              <w:tab/>
            </w:r>
            <w:r w:rsidR="004F1FDC" w:rsidRPr="00DB2B98">
              <w:rPr>
                <w:rStyle w:val="Collegamentoipertestuale"/>
                <w:noProof/>
              </w:rPr>
              <w:t>ISTRUZIONI FCDE</w:t>
            </w:r>
            <w:r w:rsidR="004F1FDC">
              <w:rPr>
                <w:noProof/>
                <w:webHidden/>
              </w:rPr>
              <w:tab/>
            </w:r>
            <w:r w:rsidR="004F1FDC">
              <w:rPr>
                <w:noProof/>
                <w:webHidden/>
              </w:rPr>
              <w:fldChar w:fldCharType="begin"/>
            </w:r>
            <w:r w:rsidR="004F1FDC">
              <w:rPr>
                <w:noProof/>
                <w:webHidden/>
              </w:rPr>
              <w:instrText xml:space="preserve"> PAGEREF _Toc112323982 \h </w:instrText>
            </w:r>
            <w:r w:rsidR="004F1FDC">
              <w:rPr>
                <w:noProof/>
                <w:webHidden/>
              </w:rPr>
            </w:r>
            <w:r w:rsidR="004F1FDC">
              <w:rPr>
                <w:noProof/>
                <w:webHidden/>
              </w:rPr>
              <w:fldChar w:fldCharType="separate"/>
            </w:r>
            <w:r w:rsidR="004F1FDC">
              <w:rPr>
                <w:noProof/>
                <w:webHidden/>
              </w:rPr>
              <w:t>2</w:t>
            </w:r>
            <w:r w:rsidR="004F1FDC">
              <w:rPr>
                <w:noProof/>
                <w:webHidden/>
              </w:rPr>
              <w:fldChar w:fldCharType="end"/>
            </w:r>
          </w:hyperlink>
        </w:p>
        <w:p w14:paraId="61FCB512" w14:textId="007B7F35" w:rsidR="004F1FDC" w:rsidRDefault="004F1FDC">
          <w:pPr>
            <w:pStyle w:val="Sommario2"/>
            <w:tabs>
              <w:tab w:val="left" w:pos="880"/>
              <w:tab w:val="right" w:leader="dot" w:pos="10450"/>
            </w:tabs>
            <w:rPr>
              <w:rFonts w:eastAsiaTheme="minorEastAsia"/>
              <w:noProof/>
              <w:lang w:eastAsia="it-IT"/>
            </w:rPr>
          </w:pPr>
          <w:hyperlink w:anchor="_Toc112323983" w:history="1">
            <w:r w:rsidRPr="00DB2B98">
              <w:rPr>
                <w:rStyle w:val="Collegamentoipertestuale"/>
                <w:noProof/>
              </w:rPr>
              <w:t>1.1</w:t>
            </w:r>
            <w:r>
              <w:rPr>
                <w:rFonts w:eastAsiaTheme="minorEastAsia"/>
                <w:noProof/>
                <w:lang w:eastAsia="it-IT"/>
              </w:rPr>
              <w:tab/>
            </w:r>
            <w:r w:rsidRPr="00DB2B98">
              <w:rPr>
                <w:rStyle w:val="Collegamentoipertestuale"/>
                <w:noProof/>
              </w:rPr>
              <w:t>Gestione parametri FCDE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_Toc112323983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B582B" w14:textId="0E265921" w:rsidR="004F1FDC" w:rsidRDefault="004F1FDC">
          <w:pPr>
            <w:pStyle w:val="Sommario2"/>
            <w:tabs>
              <w:tab w:val="left" w:pos="880"/>
              <w:tab w:val="right" w:leader="dot" w:pos="10450"/>
            </w:tabs>
            <w:rPr>
              <w:rFonts w:eastAsiaTheme="minorEastAsia"/>
              <w:noProof/>
              <w:lang w:eastAsia="it-IT"/>
            </w:rPr>
          </w:pPr>
          <w:hyperlink w:anchor="_Toc112323984" w:history="1">
            <w:r w:rsidRPr="00DB2B98">
              <w:rPr>
                <w:rStyle w:val="Collegamentoipertestuale"/>
                <w:noProof/>
              </w:rPr>
              <w:t>2.1</w:t>
            </w:r>
            <w:r>
              <w:rPr>
                <w:rFonts w:eastAsiaTheme="minorEastAsia"/>
                <w:noProof/>
                <w:lang w:eastAsia="it-IT"/>
              </w:rPr>
              <w:tab/>
            </w:r>
            <w:r w:rsidRPr="00DB2B98">
              <w:rPr>
                <w:rStyle w:val="Collegamentoipertestuale"/>
                <w:noProof/>
              </w:rPr>
              <w:t>Definizione voci utilizzate per il calcolo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_Toc112323984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24149" w14:textId="0C7918C8" w:rsidR="004F1FDC" w:rsidRDefault="004F1FDC">
          <w:pPr>
            <w:pStyle w:val="Sommario2"/>
            <w:tabs>
              <w:tab w:val="left" w:pos="880"/>
              <w:tab w:val="right" w:leader="dot" w:pos="10450"/>
            </w:tabs>
            <w:rPr>
              <w:rFonts w:eastAsiaTheme="minorEastAsia"/>
              <w:noProof/>
              <w:lang w:eastAsia="it-IT"/>
            </w:rPr>
          </w:pPr>
          <w:hyperlink w:anchor="_Toc112323985" w:history="1">
            <w:r w:rsidRPr="00DB2B98">
              <w:rPr>
                <w:rStyle w:val="Collegamentoipertestuale"/>
                <w:noProof/>
              </w:rPr>
              <w:t>3.1</w:t>
            </w:r>
            <w:r>
              <w:rPr>
                <w:rFonts w:eastAsiaTheme="minorEastAsia"/>
                <w:noProof/>
                <w:lang w:eastAsia="it-IT"/>
              </w:rPr>
              <w:tab/>
            </w:r>
            <w:r w:rsidRPr="00DB2B98">
              <w:rPr>
                <w:rStyle w:val="Collegamentoipertestuale"/>
                <w:noProof/>
              </w:rPr>
              <w:t>Fasi per calcolo FCDE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_Toc112323985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F7B4A" w14:textId="30EA6A74" w:rsidR="004F1FDC" w:rsidRDefault="004F1FDC">
          <w:pPr>
            <w:pStyle w:val="Sommario2"/>
            <w:tabs>
              <w:tab w:val="left" w:pos="880"/>
              <w:tab w:val="right" w:leader="dot" w:pos="10450"/>
            </w:tabs>
            <w:rPr>
              <w:rFonts w:eastAsiaTheme="minorEastAsia"/>
              <w:noProof/>
              <w:lang w:eastAsia="it-IT"/>
            </w:rPr>
          </w:pPr>
          <w:hyperlink w:anchor="_Toc112323986" w:history="1">
            <w:r w:rsidRPr="00DB2B98">
              <w:rPr>
                <w:rStyle w:val="Collegamentoipertestuale"/>
                <w:noProof/>
              </w:rPr>
              <w:t>4.1</w:t>
            </w:r>
            <w:r>
              <w:rPr>
                <w:rFonts w:eastAsiaTheme="minorEastAsia"/>
                <w:noProof/>
                <w:lang w:eastAsia="it-IT"/>
              </w:rPr>
              <w:tab/>
            </w:r>
            <w:r w:rsidRPr="00DB2B98">
              <w:rPr>
                <w:rStyle w:val="Collegamentoipertestuale"/>
                <w:noProof/>
              </w:rPr>
              <w:t>Estrazioni e Prospetti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_Toc112323986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F1997" w14:textId="336350BB" w:rsidR="00C37321" w:rsidRDefault="00C37321" w:rsidP="00C37321">
          <w:r>
            <w:fldChar w:fldCharType="end"/>
          </w:r>
        </w:p>
      </w:sdtContent>
    </w:sdt>
    <w:p w14:paraId="00B30CC8" w14:textId="77777777" w:rsidR="00F26308" w:rsidRDefault="00F26308" w:rsidP="00C37321"/>
    <w:p w14:paraId="00D84307" w14:textId="77777777" w:rsidR="00F26308" w:rsidRDefault="00F26308" w:rsidP="00C37321">
      <w:bookmarkStart w:id="1" w:name="_GoBack"/>
      <w:bookmarkEnd w:id="1"/>
    </w:p>
    <w:p w14:paraId="48D2F7DF" w14:textId="77777777" w:rsidR="00F26308" w:rsidRDefault="00F26308" w:rsidP="00C37321"/>
    <w:p w14:paraId="0E96130A" w14:textId="77777777" w:rsidR="00F26308" w:rsidRDefault="00F26308" w:rsidP="00C37321"/>
    <w:p w14:paraId="766B4411" w14:textId="77777777" w:rsidR="00F26308" w:rsidRDefault="00F26308" w:rsidP="00C37321"/>
    <w:p w14:paraId="24D627EB" w14:textId="77777777" w:rsidR="00F26308" w:rsidRDefault="00F26308" w:rsidP="00C37321"/>
    <w:tbl>
      <w:tblPr>
        <w:tblpPr w:leftFromText="141" w:rightFromText="141" w:vertAnchor="text" w:horzAnchor="margin" w:tblpY="171"/>
        <w:tblW w:w="10123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3615"/>
        <w:gridCol w:w="3815"/>
        <w:gridCol w:w="1690"/>
      </w:tblGrid>
      <w:tr w:rsidR="00F26308" w:rsidRPr="00D214E3" w14:paraId="5D62AB6E" w14:textId="77777777" w:rsidTr="00F26308">
        <w:trPr>
          <w:trHeight w:val="256"/>
        </w:trPr>
        <w:tc>
          <w:tcPr>
            <w:tcW w:w="10123" w:type="dxa"/>
            <w:gridSpan w:val="4"/>
            <w:shd w:val="clear" w:color="auto" w:fill="B4C6E7" w:themeFill="accent1" w:themeFillTint="66"/>
            <w:vAlign w:val="center"/>
          </w:tcPr>
          <w:p w14:paraId="13D494F1" w14:textId="77777777" w:rsidR="00F26308" w:rsidRPr="00D214E3" w:rsidRDefault="00F26308" w:rsidP="00F26308">
            <w:pPr>
              <w:jc w:val="center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Revisione Documento</w:t>
            </w:r>
          </w:p>
        </w:tc>
      </w:tr>
      <w:tr w:rsidR="00F26308" w:rsidRPr="00D214E3" w14:paraId="58433582" w14:textId="77777777" w:rsidTr="00F26308">
        <w:trPr>
          <w:trHeight w:val="256"/>
        </w:trPr>
        <w:tc>
          <w:tcPr>
            <w:tcW w:w="1003" w:type="dxa"/>
            <w:shd w:val="clear" w:color="auto" w:fill="auto"/>
            <w:vAlign w:val="center"/>
          </w:tcPr>
          <w:p w14:paraId="2D57788C" w14:textId="77777777" w:rsidR="00F26308" w:rsidRPr="00D214E3" w:rsidRDefault="00F26308" w:rsidP="00F26308">
            <w:pPr>
              <w:rPr>
                <w:rFonts w:cs="Arial"/>
                <w:b/>
                <w:szCs w:val="18"/>
              </w:rPr>
            </w:pPr>
            <w:r w:rsidRPr="00D214E3">
              <w:rPr>
                <w:rFonts w:cs="Arial"/>
                <w:b/>
                <w:szCs w:val="18"/>
              </w:rPr>
              <w:t>Rev.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0FB867AE" w14:textId="77777777" w:rsidR="00F26308" w:rsidRPr="00D214E3" w:rsidRDefault="00F26308" w:rsidP="00F26308">
            <w:pPr>
              <w:rPr>
                <w:rFonts w:cs="Arial"/>
                <w:b/>
                <w:szCs w:val="18"/>
              </w:rPr>
            </w:pPr>
            <w:r w:rsidRPr="00D214E3">
              <w:rPr>
                <w:rFonts w:cs="Arial"/>
                <w:b/>
                <w:szCs w:val="18"/>
              </w:rPr>
              <w:t>Descrizione Revisione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306E495E" w14:textId="77777777" w:rsidR="00F26308" w:rsidRPr="00D214E3" w:rsidRDefault="00F26308" w:rsidP="00F26308">
            <w:pPr>
              <w:rPr>
                <w:rFonts w:cs="Arial"/>
                <w:b/>
                <w:szCs w:val="18"/>
              </w:rPr>
            </w:pPr>
            <w:r w:rsidRPr="00D214E3">
              <w:rPr>
                <w:rFonts w:cs="Arial"/>
                <w:b/>
                <w:szCs w:val="18"/>
              </w:rPr>
              <w:t>Redatto da: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120155BF" w14:textId="77777777" w:rsidR="00F26308" w:rsidRPr="00D214E3" w:rsidRDefault="00F26308" w:rsidP="00F26308">
            <w:pPr>
              <w:rPr>
                <w:rFonts w:cs="Arial"/>
                <w:b/>
                <w:szCs w:val="18"/>
              </w:rPr>
            </w:pPr>
            <w:r w:rsidRPr="00D214E3">
              <w:rPr>
                <w:rFonts w:cs="Arial"/>
                <w:b/>
                <w:szCs w:val="18"/>
              </w:rPr>
              <w:t>Data</w:t>
            </w:r>
          </w:p>
        </w:tc>
      </w:tr>
      <w:tr w:rsidR="00F26308" w:rsidRPr="00D214E3" w14:paraId="03A9049F" w14:textId="77777777" w:rsidTr="00F26308">
        <w:trPr>
          <w:trHeight w:val="256"/>
        </w:trPr>
        <w:tc>
          <w:tcPr>
            <w:tcW w:w="1003" w:type="dxa"/>
            <w:vAlign w:val="center"/>
          </w:tcPr>
          <w:p w14:paraId="2568B41D" w14:textId="77777777" w:rsidR="00F26308" w:rsidRPr="00D214E3" w:rsidRDefault="00F26308" w:rsidP="00F26308">
            <w:pPr>
              <w:rPr>
                <w:rFonts w:cs="Arial"/>
                <w:szCs w:val="18"/>
              </w:rPr>
            </w:pPr>
            <w:r w:rsidRPr="00D214E3">
              <w:rPr>
                <w:rFonts w:cs="Arial"/>
                <w:szCs w:val="18"/>
              </w:rPr>
              <w:t>00</w:t>
            </w:r>
          </w:p>
        </w:tc>
        <w:tc>
          <w:tcPr>
            <w:tcW w:w="3615" w:type="dxa"/>
            <w:vAlign w:val="center"/>
          </w:tcPr>
          <w:p w14:paraId="3CD287FD" w14:textId="77777777" w:rsidR="00F26308" w:rsidRPr="00D214E3" w:rsidRDefault="00F26308" w:rsidP="00F26308">
            <w:pPr>
              <w:rPr>
                <w:rFonts w:cs="Arial"/>
                <w:szCs w:val="18"/>
              </w:rPr>
            </w:pPr>
            <w:r w:rsidRPr="00D214E3">
              <w:rPr>
                <w:rFonts w:cs="Arial"/>
                <w:szCs w:val="18"/>
              </w:rPr>
              <w:t>Prima Stesura</w:t>
            </w:r>
          </w:p>
        </w:tc>
        <w:tc>
          <w:tcPr>
            <w:tcW w:w="3815" w:type="dxa"/>
            <w:vAlign w:val="center"/>
          </w:tcPr>
          <w:p w14:paraId="73B7CB60" w14:textId="77777777" w:rsidR="00F26308" w:rsidRPr="00D214E3" w:rsidRDefault="00F26308" w:rsidP="00F26308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Matteo Simonetti</w:t>
            </w:r>
          </w:p>
        </w:tc>
        <w:tc>
          <w:tcPr>
            <w:tcW w:w="1690" w:type="dxa"/>
            <w:vAlign w:val="center"/>
          </w:tcPr>
          <w:p w14:paraId="6D02133D" w14:textId="3B912A8E" w:rsidR="00F26308" w:rsidRPr="00D214E3" w:rsidRDefault="00515938" w:rsidP="00F26308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</w:t>
            </w:r>
            <w:r w:rsidR="002617AC">
              <w:rPr>
                <w:rFonts w:cs="Arial"/>
                <w:szCs w:val="18"/>
              </w:rPr>
              <w:t>8</w:t>
            </w:r>
            <w:r w:rsidR="00F26308">
              <w:rPr>
                <w:rFonts w:cs="Arial"/>
                <w:szCs w:val="18"/>
              </w:rPr>
              <w:t>/0</w:t>
            </w:r>
            <w:r w:rsidR="002617AC">
              <w:rPr>
                <w:rFonts w:cs="Arial"/>
                <w:szCs w:val="18"/>
              </w:rPr>
              <w:t>8</w:t>
            </w:r>
            <w:r w:rsidR="00F26308">
              <w:rPr>
                <w:rFonts w:cs="Arial"/>
                <w:szCs w:val="18"/>
              </w:rPr>
              <w:t>/2022</w:t>
            </w:r>
          </w:p>
        </w:tc>
      </w:tr>
      <w:tr w:rsidR="00F26308" w:rsidRPr="00D214E3" w14:paraId="4E17180A" w14:textId="77777777" w:rsidTr="00F26308">
        <w:trPr>
          <w:trHeight w:val="256"/>
        </w:trPr>
        <w:tc>
          <w:tcPr>
            <w:tcW w:w="1003" w:type="dxa"/>
            <w:vAlign w:val="center"/>
          </w:tcPr>
          <w:p w14:paraId="06230C2D" w14:textId="110AFDA3" w:rsidR="00F26308" w:rsidRPr="00D214E3" w:rsidRDefault="00F26308" w:rsidP="00F26308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01</w:t>
            </w:r>
          </w:p>
        </w:tc>
        <w:tc>
          <w:tcPr>
            <w:tcW w:w="3615" w:type="dxa"/>
            <w:vAlign w:val="center"/>
          </w:tcPr>
          <w:p w14:paraId="0996C79C" w14:textId="7FBF6A96" w:rsidR="00F26308" w:rsidRPr="00D214E3" w:rsidRDefault="00F26308" w:rsidP="00F26308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Revisione per aggiornamento programma</w:t>
            </w:r>
          </w:p>
        </w:tc>
        <w:tc>
          <w:tcPr>
            <w:tcW w:w="3815" w:type="dxa"/>
            <w:vAlign w:val="center"/>
          </w:tcPr>
          <w:p w14:paraId="7874540E" w14:textId="17B6FF0C" w:rsidR="00F26308" w:rsidRPr="00D214E3" w:rsidRDefault="00515938" w:rsidP="00F26308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21C9999E" w14:textId="134FD9FB" w:rsidR="00F26308" w:rsidRPr="00D214E3" w:rsidRDefault="00515938" w:rsidP="00F26308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</w:t>
            </w:r>
          </w:p>
        </w:tc>
      </w:tr>
    </w:tbl>
    <w:p w14:paraId="3D7F5B1C" w14:textId="77777777" w:rsidR="00F26308" w:rsidRDefault="00F26308" w:rsidP="00C37321"/>
    <w:p w14:paraId="64D5934A" w14:textId="46C638D7" w:rsidR="00C37321" w:rsidRDefault="00C37321" w:rsidP="00C37321">
      <w:pPr>
        <w:rPr>
          <w:rFonts w:eastAsiaTheme="majorEastAsia" w:cstheme="majorBidi"/>
          <w:b/>
          <w:bCs/>
          <w:sz w:val="24"/>
          <w:szCs w:val="28"/>
        </w:rPr>
      </w:pPr>
      <w:r>
        <w:br w:type="page"/>
      </w:r>
    </w:p>
    <w:bookmarkEnd w:id="0"/>
    <w:p w14:paraId="344F9D1D" w14:textId="77777777" w:rsidR="00C37321" w:rsidRPr="00807C83" w:rsidRDefault="00C37321" w:rsidP="00C37321">
      <w:pPr>
        <w:rPr>
          <w:bCs/>
        </w:rPr>
      </w:pPr>
    </w:p>
    <w:p w14:paraId="6D4B1ED3" w14:textId="12E39A19" w:rsidR="00C37321" w:rsidRDefault="004167FD" w:rsidP="00935D2B">
      <w:pPr>
        <w:pStyle w:val="Titolo1"/>
      </w:pPr>
      <w:bookmarkStart w:id="2" w:name="_Toc112323982"/>
      <w:r>
        <w:t>ISTRUZIONI FCDE</w:t>
      </w:r>
      <w:bookmarkEnd w:id="2"/>
    </w:p>
    <w:p w14:paraId="42A66E46" w14:textId="77777777" w:rsidR="008B1D5B" w:rsidRPr="008B1D5B" w:rsidRDefault="008B1D5B" w:rsidP="008B1D5B"/>
    <w:p w14:paraId="75EA74D1" w14:textId="1A0F55CB" w:rsidR="00C37321" w:rsidRDefault="00C20A23" w:rsidP="008B1D5B">
      <w:pPr>
        <w:pStyle w:val="Titolo2"/>
      </w:pPr>
      <w:bookmarkStart w:id="3" w:name="_Toc112323983"/>
      <w:r>
        <w:t>Gesti</w:t>
      </w:r>
      <w:r w:rsidR="004167FD">
        <w:t xml:space="preserve">one parametri </w:t>
      </w:r>
      <w:r>
        <w:t>FCDE</w:t>
      </w:r>
      <w:bookmarkEnd w:id="3"/>
    </w:p>
    <w:p w14:paraId="34B9C9F6" w14:textId="77777777" w:rsidR="008B1D5B" w:rsidRPr="008B1D5B" w:rsidRDefault="008B1D5B" w:rsidP="008B1D5B"/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7792"/>
        <w:gridCol w:w="2551"/>
      </w:tblGrid>
      <w:tr w:rsidR="00C37321" w:rsidRPr="00807C83" w14:paraId="29A9795D" w14:textId="77777777" w:rsidTr="008B1D5B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72FB" w14:textId="77777777" w:rsidR="00C37321" w:rsidRPr="00807C83" w:rsidRDefault="00C37321" w:rsidP="00B406A2"/>
          <w:p w14:paraId="4697E72B" w14:textId="174739B0" w:rsidR="00C37321" w:rsidRDefault="00CA362C" w:rsidP="00B406A2">
            <w:r>
              <w:rPr>
                <w:noProof/>
              </w:rPr>
              <w:drawing>
                <wp:inline distT="0" distB="0" distL="0" distR="0" wp14:anchorId="227CDE98" wp14:editId="645D4843">
                  <wp:extent cx="4842663" cy="2864305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685" cy="288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C2A3F" w14:textId="77777777" w:rsidR="00C37321" w:rsidRDefault="00C37321" w:rsidP="00B406A2"/>
          <w:p w14:paraId="383D939F" w14:textId="77777777" w:rsidR="00C37321" w:rsidRDefault="00C37321" w:rsidP="00B406A2"/>
          <w:p w14:paraId="2D550158" w14:textId="77777777" w:rsidR="00C37321" w:rsidRDefault="00C37321" w:rsidP="00B406A2"/>
          <w:p w14:paraId="31216ADB" w14:textId="77777777" w:rsidR="00C37321" w:rsidRPr="00807C83" w:rsidRDefault="00C37321" w:rsidP="00B406A2"/>
          <w:p w14:paraId="6A0D1DE3" w14:textId="4B6F054D" w:rsidR="00C37321" w:rsidRPr="00807C83" w:rsidRDefault="00C37321" w:rsidP="00B406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5EF6A9" wp14:editId="6D50E849">
                      <wp:simplePos x="0" y="0"/>
                      <wp:positionH relativeFrom="column">
                        <wp:posOffset>4322499</wp:posOffset>
                      </wp:positionH>
                      <wp:positionV relativeFrom="paragraph">
                        <wp:posOffset>191615</wp:posOffset>
                      </wp:positionV>
                      <wp:extent cx="508883" cy="256761"/>
                      <wp:effectExtent l="0" t="0" r="24765" b="10160"/>
                      <wp:wrapNone/>
                      <wp:docPr id="25" name="Rettango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883" cy="25676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E702C" id="Rettangolo 25" o:spid="_x0000_s1026" style="position:absolute;margin-left:340.35pt;margin-top:15.1pt;width:40.05pt;height:2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" filled="f" fillcolor="red" strokecolor="red" strokeweight="1.5pt"/>
                  </w:pict>
                </mc:Fallback>
              </mc:AlternateContent>
            </w:r>
            <w:r w:rsidR="008411B0">
              <w:rPr>
                <w:noProof/>
              </w:rPr>
              <w:drawing>
                <wp:inline distT="0" distB="0" distL="0" distR="0" wp14:anchorId="7D2B327C" wp14:editId="7D3CC53D">
                  <wp:extent cx="4810760" cy="1316355"/>
                  <wp:effectExtent l="0" t="0" r="889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760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06E80" w14:textId="77777777" w:rsidR="00C37321" w:rsidRPr="00807C83" w:rsidRDefault="00C37321" w:rsidP="00B406A2"/>
          <w:p w14:paraId="06DBE099" w14:textId="77777777" w:rsidR="00C37321" w:rsidRPr="00807C83" w:rsidRDefault="00C37321" w:rsidP="00B406A2"/>
          <w:p w14:paraId="3C43F49F" w14:textId="77777777" w:rsidR="00C37321" w:rsidRPr="00807C83" w:rsidRDefault="00C37321" w:rsidP="00B406A2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4398" w14:textId="77777777" w:rsidR="00C37321" w:rsidRPr="00807C83" w:rsidRDefault="00C37321" w:rsidP="00B406A2"/>
          <w:p w14:paraId="39513452" w14:textId="77777777" w:rsidR="008411B0" w:rsidRDefault="008411B0" w:rsidP="00B406A2"/>
          <w:p w14:paraId="6F78F354" w14:textId="77777777" w:rsidR="008411B0" w:rsidRDefault="008411B0" w:rsidP="00B406A2"/>
          <w:p w14:paraId="6F89CACC" w14:textId="7B510D52" w:rsidR="00C37321" w:rsidRDefault="00C37321" w:rsidP="00B406A2">
            <w:pPr>
              <w:rPr>
                <w:i/>
              </w:rPr>
            </w:pPr>
            <w:r w:rsidRPr="00807C83">
              <w:t xml:space="preserve">Dal menù </w:t>
            </w:r>
            <w:r w:rsidRPr="00807C83">
              <w:rPr>
                <w:noProof/>
                <w:lang w:eastAsia="it-IT"/>
              </w:rPr>
              <w:drawing>
                <wp:inline distT="0" distB="0" distL="0" distR="0" wp14:anchorId="46944D3F" wp14:editId="426446B9">
                  <wp:extent cx="327660" cy="312420"/>
                  <wp:effectExtent l="19050" t="0" r="0" b="0"/>
                  <wp:docPr id="573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Servizi Economici</w:t>
            </w:r>
            <w:r w:rsidRPr="00807C83">
              <w:rPr>
                <w:i/>
              </w:rPr>
              <w:t xml:space="preserve"> -&gt;</w:t>
            </w:r>
            <w:r>
              <w:rPr>
                <w:i/>
              </w:rPr>
              <w:t>Finanziaria</w:t>
            </w:r>
            <w:r w:rsidRPr="00807C83">
              <w:rPr>
                <w:i/>
              </w:rPr>
              <w:t xml:space="preserve"> -&gt; </w:t>
            </w:r>
            <w:r w:rsidR="00C20A23">
              <w:rPr>
                <w:i/>
              </w:rPr>
              <w:t>Bilancio e Variazioni</w:t>
            </w:r>
            <w:r w:rsidRPr="00807C83">
              <w:rPr>
                <w:i/>
              </w:rPr>
              <w:t xml:space="preserve">&gt; </w:t>
            </w:r>
            <w:r w:rsidR="00C20A23">
              <w:rPr>
                <w:i/>
              </w:rPr>
              <w:t>FCDE</w:t>
            </w:r>
            <w:r w:rsidRPr="00807C83">
              <w:rPr>
                <w:i/>
              </w:rPr>
              <w:t>-&gt;</w:t>
            </w:r>
            <w:r>
              <w:rPr>
                <w:i/>
              </w:rPr>
              <w:t xml:space="preserve"> </w:t>
            </w:r>
            <w:r w:rsidR="00C20A23">
              <w:rPr>
                <w:i/>
              </w:rPr>
              <w:t>FCDE Preventivo</w:t>
            </w:r>
          </w:p>
          <w:p w14:paraId="1435F73D" w14:textId="77777777" w:rsidR="00C37321" w:rsidRDefault="00C37321" w:rsidP="00B406A2">
            <w:pPr>
              <w:rPr>
                <w:i/>
              </w:rPr>
            </w:pPr>
          </w:p>
          <w:p w14:paraId="755A8DD6" w14:textId="77777777" w:rsidR="00C37321" w:rsidRDefault="00C37321" w:rsidP="00B406A2">
            <w:pPr>
              <w:rPr>
                <w:i/>
              </w:rPr>
            </w:pPr>
          </w:p>
          <w:p w14:paraId="5D18B8F8" w14:textId="77777777" w:rsidR="008411B0" w:rsidRDefault="008411B0" w:rsidP="00B406A2"/>
          <w:p w14:paraId="0CA3283F" w14:textId="77777777" w:rsidR="008411B0" w:rsidRDefault="008411B0" w:rsidP="00B406A2"/>
          <w:p w14:paraId="72852FF3" w14:textId="77777777" w:rsidR="008411B0" w:rsidRDefault="008411B0" w:rsidP="00B406A2"/>
          <w:p w14:paraId="1D567493" w14:textId="77777777" w:rsidR="008411B0" w:rsidRDefault="008411B0" w:rsidP="00B406A2"/>
          <w:p w14:paraId="07A52723" w14:textId="77777777" w:rsidR="008411B0" w:rsidRDefault="008411B0" w:rsidP="00B406A2"/>
          <w:p w14:paraId="22A26AF9" w14:textId="77777777" w:rsidR="008411B0" w:rsidRDefault="008411B0" w:rsidP="00B406A2"/>
          <w:p w14:paraId="1CF04152" w14:textId="77777777" w:rsidR="008411B0" w:rsidRDefault="008411B0" w:rsidP="00B406A2"/>
          <w:p w14:paraId="421F1FF1" w14:textId="77777777" w:rsidR="008411B0" w:rsidRDefault="008411B0" w:rsidP="00B406A2"/>
          <w:p w14:paraId="45F8DEF7" w14:textId="77777777" w:rsidR="008411B0" w:rsidRDefault="008411B0" w:rsidP="00B406A2"/>
          <w:p w14:paraId="3218012D" w14:textId="77777777" w:rsidR="008411B0" w:rsidRDefault="008411B0" w:rsidP="00B406A2"/>
          <w:p w14:paraId="25C28AD6" w14:textId="77777777" w:rsidR="008411B0" w:rsidRDefault="008411B0" w:rsidP="00B406A2"/>
          <w:p w14:paraId="5E843AFE" w14:textId="77777777" w:rsidR="008411B0" w:rsidRDefault="008411B0" w:rsidP="00B406A2"/>
          <w:p w14:paraId="28459B4F" w14:textId="77777777" w:rsidR="008411B0" w:rsidRDefault="008411B0" w:rsidP="00B406A2"/>
          <w:p w14:paraId="4243FA58" w14:textId="77777777" w:rsidR="008411B0" w:rsidRDefault="008411B0" w:rsidP="00B406A2"/>
          <w:p w14:paraId="0B420465" w14:textId="77777777" w:rsidR="008411B0" w:rsidRDefault="008411B0" w:rsidP="00B406A2"/>
          <w:p w14:paraId="2E00512A" w14:textId="10096F04" w:rsidR="00C37321" w:rsidRPr="00043B85" w:rsidRDefault="00C37321" w:rsidP="00B406A2">
            <w:r>
              <w:t>P</w:t>
            </w:r>
            <w:r w:rsidRPr="00043B85">
              <w:t>rocedere all</w:t>
            </w:r>
            <w:r w:rsidR="008411B0">
              <w:t>’impostazione dei parametri</w:t>
            </w:r>
            <w:r>
              <w:t>.</w:t>
            </w:r>
            <w:r w:rsidRPr="00043B85">
              <w:t xml:space="preserve"> </w:t>
            </w:r>
          </w:p>
          <w:p w14:paraId="5D368D00" w14:textId="25FCFAC9" w:rsidR="00C37321" w:rsidRPr="00807C83" w:rsidRDefault="00C37321" w:rsidP="00B406A2">
            <w:r>
              <w:t>Cliccare</w:t>
            </w:r>
            <w:r>
              <w:rPr>
                <w:i/>
              </w:rPr>
              <w:t xml:space="preserve"> </w:t>
            </w:r>
            <w:r w:rsidR="008411B0">
              <w:rPr>
                <w:b/>
              </w:rPr>
              <w:t>Parametri</w:t>
            </w:r>
          </w:p>
          <w:p w14:paraId="10CC238D" w14:textId="77777777" w:rsidR="00C37321" w:rsidRDefault="00C37321" w:rsidP="00B406A2"/>
          <w:p w14:paraId="027C96F1" w14:textId="77777777" w:rsidR="00C37321" w:rsidRDefault="00C37321" w:rsidP="00B406A2"/>
          <w:p w14:paraId="13906F06" w14:textId="77777777" w:rsidR="00C37321" w:rsidRPr="00807C83" w:rsidRDefault="00C37321" w:rsidP="00B406A2"/>
          <w:p w14:paraId="26FFE383" w14:textId="77777777" w:rsidR="00C37321" w:rsidRPr="00807C83" w:rsidRDefault="00C37321" w:rsidP="00B406A2"/>
          <w:p w14:paraId="41C7D0FE" w14:textId="77777777" w:rsidR="00C37321" w:rsidRPr="00807C83" w:rsidRDefault="00C37321" w:rsidP="00B406A2"/>
        </w:tc>
      </w:tr>
      <w:tr w:rsidR="00C37321" w:rsidRPr="00807C83" w14:paraId="51FEE386" w14:textId="77777777" w:rsidTr="008B1D5B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1BD80" w14:textId="52DF30C8" w:rsidR="00C37321" w:rsidRDefault="00C37321" w:rsidP="00B406A2">
            <w:pPr>
              <w:rPr>
                <w:noProof/>
              </w:rPr>
            </w:pPr>
          </w:p>
          <w:p w14:paraId="575F56E0" w14:textId="7F94B0A1" w:rsidR="00B85110" w:rsidRDefault="00B85110" w:rsidP="00B406A2">
            <w:pPr>
              <w:rPr>
                <w:noProof/>
              </w:rPr>
            </w:pPr>
          </w:p>
          <w:p w14:paraId="064907DA" w14:textId="77777777" w:rsidR="00B85110" w:rsidRDefault="00B85110" w:rsidP="00B406A2">
            <w:pPr>
              <w:rPr>
                <w:noProof/>
              </w:rPr>
            </w:pPr>
          </w:p>
          <w:p w14:paraId="08EFB3BE" w14:textId="199A5114" w:rsidR="00C37321" w:rsidRDefault="008411B0" w:rsidP="00B406A2">
            <w:r>
              <w:rPr>
                <w:noProof/>
              </w:rPr>
              <w:drawing>
                <wp:inline distT="0" distB="0" distL="0" distR="0" wp14:anchorId="50251E51" wp14:editId="3B08F027">
                  <wp:extent cx="4810760" cy="1375410"/>
                  <wp:effectExtent l="0" t="0" r="889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76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7321">
              <w:rPr>
                <w:noProof/>
              </w:rPr>
              <w:t xml:space="preserve"> </w:t>
            </w:r>
          </w:p>
          <w:p w14:paraId="6ECF2423" w14:textId="77777777" w:rsidR="00C37321" w:rsidRPr="00807C83" w:rsidRDefault="00C37321" w:rsidP="00B406A2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41B0" w14:textId="77777777" w:rsidR="00C37321" w:rsidRDefault="00C37321" w:rsidP="00B406A2"/>
          <w:p w14:paraId="4B22659E" w14:textId="77777777" w:rsidR="00B85110" w:rsidRDefault="00B85110" w:rsidP="00B406A2"/>
          <w:p w14:paraId="237B30DD" w14:textId="77777777" w:rsidR="00B85110" w:rsidRDefault="00B85110" w:rsidP="00B406A2"/>
          <w:p w14:paraId="7C76D31F" w14:textId="171B3BC2" w:rsidR="008411B0" w:rsidRDefault="00C37321" w:rsidP="00B406A2">
            <w:r w:rsidRPr="008B1D5B">
              <w:t xml:space="preserve">Nella maschera </w:t>
            </w:r>
            <w:r w:rsidR="002B5A04">
              <w:t>definire</w:t>
            </w:r>
            <w:r w:rsidR="008411B0">
              <w:t>:</w:t>
            </w:r>
          </w:p>
          <w:p w14:paraId="0AD04165" w14:textId="77777777" w:rsidR="005E0471" w:rsidRDefault="005E0471" w:rsidP="00B406A2"/>
          <w:p w14:paraId="73605354" w14:textId="49276A59" w:rsidR="00B31926" w:rsidRPr="008B1D5B" w:rsidRDefault="00B31926" w:rsidP="00B31926">
            <w:pPr>
              <w:pStyle w:val="Paragrafoelenco"/>
              <w:numPr>
                <w:ilvl w:val="0"/>
                <w:numId w:val="4"/>
              </w:numPr>
            </w:pPr>
            <w:r w:rsidRPr="008B1D5B">
              <w:t xml:space="preserve">Il </w:t>
            </w:r>
            <w:r w:rsidR="008411B0">
              <w:t>Metodo Calcolo</w:t>
            </w:r>
          </w:p>
          <w:p w14:paraId="44FAABD2" w14:textId="0E7A4917" w:rsidR="00B31926" w:rsidRPr="008B1D5B" w:rsidRDefault="008411B0" w:rsidP="00B31926">
            <w:pPr>
              <w:pStyle w:val="Paragrafoelenco"/>
              <w:numPr>
                <w:ilvl w:val="0"/>
                <w:numId w:val="4"/>
              </w:numPr>
            </w:pPr>
            <w:r>
              <w:t>% applicate</w:t>
            </w:r>
          </w:p>
          <w:p w14:paraId="3BB311DB" w14:textId="42D904AC" w:rsidR="00B31926" w:rsidRPr="008B1D5B" w:rsidRDefault="008411B0" w:rsidP="00B31926">
            <w:pPr>
              <w:pStyle w:val="Paragrafoelenco"/>
              <w:numPr>
                <w:ilvl w:val="0"/>
                <w:numId w:val="4"/>
              </w:numPr>
            </w:pPr>
            <w:r>
              <w:t>Anni Preventivo</w:t>
            </w:r>
          </w:p>
          <w:p w14:paraId="36435271" w14:textId="7AC55561" w:rsidR="008411B0" w:rsidRPr="008B1D5B" w:rsidRDefault="008411B0" w:rsidP="008411B0">
            <w:pPr>
              <w:pStyle w:val="Paragrafoelenco"/>
              <w:numPr>
                <w:ilvl w:val="0"/>
                <w:numId w:val="4"/>
              </w:numPr>
            </w:pPr>
            <w:r>
              <w:t>Anni Rendiconto</w:t>
            </w:r>
          </w:p>
          <w:p w14:paraId="26FCA920" w14:textId="77777777" w:rsidR="00B31926" w:rsidRPr="008B1D5B" w:rsidRDefault="00B31926" w:rsidP="00B31926"/>
          <w:p w14:paraId="288D412F" w14:textId="226B62B3" w:rsidR="00385E48" w:rsidRDefault="00385E48" w:rsidP="00B31926">
            <w:pPr>
              <w:rPr>
                <w:u w:val="single"/>
              </w:rPr>
            </w:pPr>
          </w:p>
          <w:p w14:paraId="67E4744C" w14:textId="424E759B" w:rsidR="005E0471" w:rsidRDefault="005E0471" w:rsidP="00B31926">
            <w:pPr>
              <w:rPr>
                <w:u w:val="single"/>
              </w:rPr>
            </w:pPr>
          </w:p>
          <w:p w14:paraId="570287A9" w14:textId="77777777" w:rsidR="005E0471" w:rsidRDefault="005E0471" w:rsidP="00B31926">
            <w:pPr>
              <w:rPr>
                <w:u w:val="single"/>
              </w:rPr>
            </w:pPr>
          </w:p>
          <w:p w14:paraId="6D3C8B5D" w14:textId="77777777" w:rsidR="00385E48" w:rsidRPr="008B1D5B" w:rsidRDefault="00385E48" w:rsidP="00B31926">
            <w:pPr>
              <w:rPr>
                <w:u w:val="single"/>
              </w:rPr>
            </w:pPr>
          </w:p>
          <w:p w14:paraId="44C144A2" w14:textId="77777777" w:rsidR="00B31926" w:rsidRPr="008B1D5B" w:rsidRDefault="00B31926" w:rsidP="00B31926"/>
          <w:p w14:paraId="106A0774" w14:textId="77777777" w:rsidR="00C37321" w:rsidRDefault="00C37321" w:rsidP="00B406A2"/>
          <w:p w14:paraId="4EACB093" w14:textId="77777777" w:rsidR="00C37321" w:rsidRPr="00807C83" w:rsidRDefault="00C37321" w:rsidP="00B406A2"/>
        </w:tc>
      </w:tr>
      <w:tr w:rsidR="00B31926" w:rsidRPr="00807C83" w14:paraId="4C73FB2D" w14:textId="77777777" w:rsidTr="008B1D5B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D142" w14:textId="77777777" w:rsidR="00B31926" w:rsidRDefault="00B31926" w:rsidP="00B406A2">
            <w:pPr>
              <w:rPr>
                <w:noProof/>
              </w:rPr>
            </w:pPr>
          </w:p>
          <w:p w14:paraId="6DA97DDA" w14:textId="6F6E36C2" w:rsidR="00385E48" w:rsidRDefault="00385E48" w:rsidP="00B406A2">
            <w:pPr>
              <w:rPr>
                <w:noProof/>
              </w:rPr>
            </w:pPr>
          </w:p>
          <w:p w14:paraId="7237A97C" w14:textId="77777777" w:rsidR="005E0471" w:rsidRDefault="005E0471" w:rsidP="00B406A2">
            <w:pPr>
              <w:rPr>
                <w:noProof/>
              </w:rPr>
            </w:pPr>
          </w:p>
          <w:p w14:paraId="3ED45B1A" w14:textId="77777777" w:rsidR="00385E48" w:rsidRDefault="00385E48" w:rsidP="00B406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52D9BD" wp14:editId="6EC58886">
                  <wp:extent cx="4815987" cy="864749"/>
                  <wp:effectExtent l="0" t="0" r="381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192" cy="89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5FDC0" w14:textId="77777777" w:rsidR="00385E48" w:rsidRDefault="00385E48" w:rsidP="00B406A2">
            <w:pPr>
              <w:rPr>
                <w:noProof/>
              </w:rPr>
            </w:pPr>
          </w:p>
          <w:p w14:paraId="3E5C253D" w14:textId="73B7CB0F" w:rsidR="00385E48" w:rsidRDefault="00385E48" w:rsidP="00B406A2">
            <w:pPr>
              <w:rPr>
                <w:noProof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5A7F" w14:textId="77777777" w:rsidR="008B1D5B" w:rsidRDefault="008B1D5B" w:rsidP="00B31926"/>
          <w:p w14:paraId="3014ED35" w14:textId="4C60A358" w:rsidR="00385E48" w:rsidRDefault="00385E48" w:rsidP="00B31926">
            <w:r>
              <w:t>I metodi di calcolo</w:t>
            </w:r>
            <w:r w:rsidR="002A11D0">
              <w:t xml:space="preserve"> sono</w:t>
            </w:r>
            <w:r>
              <w:t>:</w:t>
            </w:r>
          </w:p>
          <w:p w14:paraId="32675603" w14:textId="77777777" w:rsidR="005E0471" w:rsidRDefault="005E0471" w:rsidP="00B31926"/>
          <w:p w14:paraId="46B479C2" w14:textId="4BBE74DC" w:rsidR="00385E48" w:rsidRPr="005E0471" w:rsidRDefault="00385E48" w:rsidP="005E0471">
            <w:pPr>
              <w:pStyle w:val="Paragrafoelenco"/>
              <w:numPr>
                <w:ilvl w:val="0"/>
                <w:numId w:val="11"/>
              </w:numPr>
            </w:pPr>
            <w:r w:rsidRPr="005E0471">
              <w:t>Capitolo</w:t>
            </w:r>
          </w:p>
          <w:p w14:paraId="79573A05" w14:textId="51B807E9" w:rsidR="00385E48" w:rsidRPr="005E0471" w:rsidRDefault="00385E48" w:rsidP="005E0471">
            <w:pPr>
              <w:pStyle w:val="Paragrafoelenco"/>
              <w:numPr>
                <w:ilvl w:val="0"/>
                <w:numId w:val="11"/>
              </w:numPr>
            </w:pPr>
            <w:r w:rsidRPr="005E0471">
              <w:t>Tipologia</w:t>
            </w:r>
          </w:p>
          <w:p w14:paraId="299F85B1" w14:textId="77777777" w:rsidR="00385E48" w:rsidRDefault="00385E48" w:rsidP="00385E48"/>
          <w:p w14:paraId="1F11FD29" w14:textId="77777777" w:rsidR="00385E48" w:rsidRDefault="00385E48" w:rsidP="00385E48">
            <w:r>
              <w:t>Possono essere adottate soluzioni per calcolare con rapporti annui (del quinquennio selezionato) o per totale incassi/accertamenti (del quinquennio selezionato)</w:t>
            </w:r>
          </w:p>
          <w:p w14:paraId="700D61F6" w14:textId="0864D37C" w:rsidR="00385E48" w:rsidRPr="00385E48" w:rsidRDefault="00385E48" w:rsidP="00385E48">
            <w:pPr>
              <w:rPr>
                <w:highlight w:val="yellow"/>
              </w:rPr>
            </w:pPr>
            <w:r w:rsidRPr="00385E48">
              <w:t xml:space="preserve"> </w:t>
            </w:r>
          </w:p>
        </w:tc>
      </w:tr>
      <w:tr w:rsidR="00B31926" w:rsidRPr="00807C83" w14:paraId="51D3E328" w14:textId="77777777" w:rsidTr="008B1D5B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A966" w14:textId="77777777" w:rsidR="00B31926" w:rsidRDefault="00B31926" w:rsidP="00B406A2">
            <w:pPr>
              <w:rPr>
                <w:noProof/>
              </w:rPr>
            </w:pPr>
          </w:p>
          <w:p w14:paraId="18F5600B" w14:textId="77777777" w:rsidR="005E0471" w:rsidRDefault="005E0471" w:rsidP="00B406A2">
            <w:pPr>
              <w:rPr>
                <w:noProof/>
              </w:rPr>
            </w:pPr>
          </w:p>
          <w:p w14:paraId="7D982061" w14:textId="573F8EAD" w:rsidR="00DC41C6" w:rsidRDefault="00DC41C6" w:rsidP="00B406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22FDF4" wp14:editId="46756CE1">
                  <wp:extent cx="4810760" cy="1539240"/>
                  <wp:effectExtent l="0" t="0" r="8890" b="381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76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15532" w14:textId="77777777" w:rsidR="005E0471" w:rsidRDefault="005E0471" w:rsidP="00B406A2">
            <w:pPr>
              <w:rPr>
                <w:noProof/>
              </w:rPr>
            </w:pPr>
          </w:p>
          <w:p w14:paraId="56912547" w14:textId="77777777" w:rsidR="00DC41C6" w:rsidRDefault="00DC41C6" w:rsidP="00B406A2">
            <w:pPr>
              <w:rPr>
                <w:noProof/>
              </w:rPr>
            </w:pPr>
          </w:p>
          <w:p w14:paraId="674246A6" w14:textId="501F29BD" w:rsidR="00DC41C6" w:rsidRDefault="00DC41C6" w:rsidP="00B406A2">
            <w:pPr>
              <w:rPr>
                <w:noProof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88F7" w14:textId="77777777" w:rsidR="00B31926" w:rsidRDefault="00B31926" w:rsidP="00B31926"/>
          <w:p w14:paraId="315B4D79" w14:textId="77777777" w:rsidR="00DB042B" w:rsidRDefault="00DB042B" w:rsidP="00B31926"/>
          <w:p w14:paraId="71334734" w14:textId="77777777" w:rsidR="005E0471" w:rsidRDefault="005E0471" w:rsidP="00B31926"/>
          <w:p w14:paraId="1CAB7CA0" w14:textId="173E2A8B" w:rsidR="002A11D0" w:rsidRDefault="002A11D0" w:rsidP="00B31926">
            <w:r>
              <w:t>O</w:t>
            </w:r>
            <w:r w:rsidR="00DB042B">
              <w:t>pzione del +1</w:t>
            </w:r>
          </w:p>
          <w:p w14:paraId="46F2E5FF" w14:textId="77777777" w:rsidR="005E0471" w:rsidRDefault="005E0471" w:rsidP="00B31926"/>
          <w:p w14:paraId="00204580" w14:textId="2FF68A1C" w:rsidR="00B31926" w:rsidRDefault="002A11D0" w:rsidP="00B31926">
            <w:r>
              <w:t>C</w:t>
            </w:r>
            <w:r w:rsidR="00DB042B">
              <w:t>onsidera</w:t>
            </w:r>
            <w:r>
              <w:t xml:space="preserve"> </w:t>
            </w:r>
            <w:r w:rsidR="00DB042B">
              <w:t>nel calcolo anche le riscossioni a residuo intervenute nell’esercizio n+1 a valere per soli accertamenti di competenza.</w:t>
            </w:r>
          </w:p>
          <w:p w14:paraId="749D4E5B" w14:textId="2ADBDE72" w:rsidR="00B31926" w:rsidRDefault="00B31926" w:rsidP="00B31926"/>
        </w:tc>
      </w:tr>
      <w:tr w:rsidR="00C37321" w:rsidRPr="00807C83" w14:paraId="54E0D21B" w14:textId="77777777" w:rsidTr="008B1D5B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1682B" w14:textId="415B9246" w:rsidR="00C37321" w:rsidRDefault="00C37321" w:rsidP="00B406A2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1075175" w14:textId="77777777" w:rsidR="005E0471" w:rsidRDefault="005E0471" w:rsidP="00B406A2">
            <w:pPr>
              <w:rPr>
                <w:noProof/>
              </w:rPr>
            </w:pPr>
          </w:p>
          <w:p w14:paraId="0617E7B1" w14:textId="77777777" w:rsidR="00D14BAC" w:rsidRDefault="00D14BAC" w:rsidP="00B406A2"/>
          <w:p w14:paraId="712F8224" w14:textId="77777777" w:rsidR="00D14BAC" w:rsidRDefault="00D14BAC" w:rsidP="00B406A2">
            <w:r>
              <w:rPr>
                <w:noProof/>
              </w:rPr>
              <w:drawing>
                <wp:inline distT="0" distB="0" distL="0" distR="0" wp14:anchorId="0116D3A8" wp14:editId="63C29465">
                  <wp:extent cx="3438525" cy="419100"/>
                  <wp:effectExtent l="0" t="0" r="9525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A76B4" w14:textId="77777777" w:rsidR="00D815CA" w:rsidRDefault="00D815CA" w:rsidP="00B406A2"/>
          <w:p w14:paraId="45C089E0" w14:textId="6B855C96" w:rsidR="00D815CA" w:rsidRPr="00807C83" w:rsidRDefault="00D815CA" w:rsidP="00B406A2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6AD0" w14:textId="77777777" w:rsidR="009C31B0" w:rsidRDefault="009C31B0" w:rsidP="00B406A2"/>
          <w:p w14:paraId="2F72B3A6" w14:textId="172F5A77" w:rsidR="00ED65EA" w:rsidRDefault="009C31B0" w:rsidP="00B406A2">
            <w:r>
              <w:t>S</w:t>
            </w:r>
            <w:r w:rsidR="00ED65EA">
              <w:t>elezionare il quinquennio per il calcolo.</w:t>
            </w:r>
          </w:p>
          <w:p w14:paraId="3171A734" w14:textId="0B001E2A" w:rsidR="00C37321" w:rsidRDefault="00ED65EA" w:rsidP="00B406A2">
            <w:r>
              <w:t>L</w:t>
            </w:r>
            <w:r w:rsidR="00D815CA" w:rsidRPr="00D815CA">
              <w:t>’art. 107-bis del DL 18/2020, consente di sterilizzare nel calcolo della media i dati del 2020, sostituendoli con quelli del 2019 (</w:t>
            </w:r>
            <w:r w:rsidR="005E0471">
              <w:t>soltanto</w:t>
            </w:r>
            <w:r w:rsidR="00D815CA" w:rsidRPr="00D815CA">
              <w:t xml:space="preserve"> ai titoli I</w:t>
            </w:r>
            <w:r w:rsidR="005E0471">
              <w:t xml:space="preserve"> e </w:t>
            </w:r>
            <w:r w:rsidR="00D815CA" w:rsidRPr="00D815CA">
              <w:t>III).</w:t>
            </w:r>
          </w:p>
          <w:p w14:paraId="70284B62" w14:textId="77777777" w:rsidR="00C37321" w:rsidRPr="00807C83" w:rsidRDefault="00C37321" w:rsidP="00B406A2"/>
        </w:tc>
      </w:tr>
    </w:tbl>
    <w:p w14:paraId="559F9D89" w14:textId="439B3AA6" w:rsidR="00C37321" w:rsidRDefault="00C37321" w:rsidP="00C37321"/>
    <w:p w14:paraId="3525B930" w14:textId="033E39D6" w:rsidR="00D46294" w:rsidRDefault="00D46294" w:rsidP="00C37321"/>
    <w:p w14:paraId="053D8097" w14:textId="237ADD07" w:rsidR="00D46294" w:rsidRDefault="00D46294" w:rsidP="00C37321"/>
    <w:p w14:paraId="3B7E1A8B" w14:textId="6FCD1C40" w:rsidR="00D46294" w:rsidRDefault="00D46294" w:rsidP="00C37321"/>
    <w:p w14:paraId="2AC1AC00" w14:textId="62F05371" w:rsidR="00D46294" w:rsidRDefault="00D46294" w:rsidP="00C37321"/>
    <w:p w14:paraId="38BDEEEB" w14:textId="6983712E" w:rsidR="00D46294" w:rsidRDefault="00D46294" w:rsidP="00C37321"/>
    <w:p w14:paraId="7299DA4F" w14:textId="1358F86C" w:rsidR="00D46294" w:rsidRDefault="00D46294" w:rsidP="00C37321"/>
    <w:p w14:paraId="573EF41E" w14:textId="2527F52C" w:rsidR="00D46294" w:rsidRDefault="00D46294" w:rsidP="00C37321"/>
    <w:p w14:paraId="08F55D66" w14:textId="480CBF50" w:rsidR="00D46294" w:rsidRDefault="00D46294" w:rsidP="00C37321"/>
    <w:p w14:paraId="2C142ED0" w14:textId="1D54B7BC" w:rsidR="00D46294" w:rsidRDefault="00D46294" w:rsidP="00C37321"/>
    <w:p w14:paraId="5619566D" w14:textId="2515771B" w:rsidR="00D46294" w:rsidRDefault="00D46294" w:rsidP="00C37321"/>
    <w:p w14:paraId="438702AD" w14:textId="2D7E85B5" w:rsidR="00D46294" w:rsidRDefault="00D46294" w:rsidP="00C37321"/>
    <w:p w14:paraId="69DC48F1" w14:textId="42E73DBC" w:rsidR="00D46294" w:rsidRDefault="00D46294" w:rsidP="00C37321"/>
    <w:p w14:paraId="3C383CA0" w14:textId="547A8C1B" w:rsidR="00D46294" w:rsidRDefault="00D46294" w:rsidP="00C37321"/>
    <w:p w14:paraId="7C5DDAAC" w14:textId="77777777" w:rsidR="00D46294" w:rsidRDefault="00D46294" w:rsidP="00C37321"/>
    <w:p w14:paraId="77E17724" w14:textId="1FA486BB" w:rsidR="00B84BE3" w:rsidRDefault="00B84BE3" w:rsidP="00C37321"/>
    <w:p w14:paraId="05D18815" w14:textId="525E406E" w:rsidR="00B84BE3" w:rsidRDefault="00B84BE3" w:rsidP="00C37321"/>
    <w:p w14:paraId="04DA9BA6" w14:textId="5191E10E" w:rsidR="00B84BE3" w:rsidRDefault="00B84BE3" w:rsidP="00C37321"/>
    <w:p w14:paraId="6473C74D" w14:textId="48B1C06B" w:rsidR="00B84BE3" w:rsidRDefault="00B84BE3" w:rsidP="00C37321"/>
    <w:p w14:paraId="38F2D5C4" w14:textId="77777777" w:rsidR="00935D2B" w:rsidRPr="00935D2B" w:rsidRDefault="00935D2B" w:rsidP="00935D2B"/>
    <w:p w14:paraId="6724A6ED" w14:textId="1DD52AEA" w:rsidR="00935D2B" w:rsidRDefault="00935D2B" w:rsidP="00935D2B"/>
    <w:p w14:paraId="15DC07E9" w14:textId="35283243" w:rsidR="003A437C" w:rsidRDefault="003A437C" w:rsidP="00935D2B"/>
    <w:p w14:paraId="621D0C27" w14:textId="1D07E8AF" w:rsidR="003A437C" w:rsidRDefault="003A437C" w:rsidP="003A437C">
      <w:pPr>
        <w:pStyle w:val="Titolo2"/>
      </w:pPr>
      <w:bookmarkStart w:id="4" w:name="_Toc112323984"/>
      <w:r>
        <w:t>Definizione voci utilizzate per il calcolo</w:t>
      </w:r>
      <w:bookmarkEnd w:id="4"/>
    </w:p>
    <w:p w14:paraId="2B0179F2" w14:textId="77777777" w:rsidR="003A437C" w:rsidRPr="00935D2B" w:rsidRDefault="003A437C" w:rsidP="00935D2B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181"/>
        <w:gridCol w:w="2243"/>
      </w:tblGrid>
      <w:tr w:rsidR="00DF743D" w14:paraId="5A1B890A" w14:textId="77777777" w:rsidTr="00FD2263">
        <w:tc>
          <w:tcPr>
            <w:tcW w:w="8181" w:type="dxa"/>
          </w:tcPr>
          <w:p w14:paraId="1C2CB1D9" w14:textId="521052AE" w:rsidR="00C37321" w:rsidRDefault="00C37321" w:rsidP="00B406A2"/>
          <w:p w14:paraId="1BA4AC36" w14:textId="25F2870B" w:rsidR="003A437C" w:rsidRDefault="003A437C" w:rsidP="00B406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33854A" wp14:editId="2066E6B6">
                      <wp:simplePos x="0" y="0"/>
                      <wp:positionH relativeFrom="column">
                        <wp:posOffset>44251</wp:posOffset>
                      </wp:positionH>
                      <wp:positionV relativeFrom="paragraph">
                        <wp:posOffset>375285</wp:posOffset>
                      </wp:positionV>
                      <wp:extent cx="1412543" cy="170597"/>
                      <wp:effectExtent l="0" t="0" r="16510" b="20320"/>
                      <wp:wrapNone/>
                      <wp:docPr id="12" name="Rettango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543" cy="17059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DDC866" id="Rettangolo 12" o:spid="_x0000_s1026" style="position:absolute;margin-left:3.5pt;margin-top:29.55pt;width:111.2pt;height:1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4BDD03" wp14:editId="0E65BC0F">
                  <wp:extent cx="4890221" cy="2060812"/>
                  <wp:effectExtent l="0" t="0" r="5715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486" cy="208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9E39A" w14:textId="3E7D56A0" w:rsidR="003A437C" w:rsidRDefault="003A437C" w:rsidP="00B406A2"/>
          <w:p w14:paraId="6970FD22" w14:textId="2EABE65B" w:rsidR="003A437C" w:rsidRDefault="003A437C" w:rsidP="00B406A2"/>
          <w:p w14:paraId="13B10535" w14:textId="0921750F" w:rsidR="003A437C" w:rsidRDefault="003A437C" w:rsidP="00B406A2"/>
          <w:p w14:paraId="639479C4" w14:textId="77777777" w:rsidR="003A437C" w:rsidRDefault="003A437C" w:rsidP="00B406A2"/>
          <w:p w14:paraId="7E1FA6E0" w14:textId="77777777" w:rsidR="00C37321" w:rsidRDefault="00C37321" w:rsidP="00B406A2"/>
        </w:tc>
        <w:tc>
          <w:tcPr>
            <w:tcW w:w="2243" w:type="dxa"/>
          </w:tcPr>
          <w:p w14:paraId="1F51DFCE" w14:textId="77777777" w:rsidR="00C37321" w:rsidRDefault="00C37321" w:rsidP="00B406A2"/>
          <w:p w14:paraId="27B31C95" w14:textId="337629E4" w:rsidR="003A437C" w:rsidRDefault="003A437C" w:rsidP="00B406A2"/>
          <w:p w14:paraId="2303A234" w14:textId="2D0649BE" w:rsidR="00C37321" w:rsidRDefault="003A437C" w:rsidP="00B406A2">
            <w:r>
              <w:t>Procedere alla definizione delle voci per anno N</w:t>
            </w:r>
          </w:p>
          <w:p w14:paraId="6547C787" w14:textId="0DBE6727" w:rsidR="003A437C" w:rsidRDefault="003A437C" w:rsidP="00B406A2">
            <w:pPr>
              <w:rPr>
                <w:i/>
              </w:rPr>
            </w:pPr>
          </w:p>
          <w:p w14:paraId="5C88063A" w14:textId="0EB4288B" w:rsidR="003A437C" w:rsidRDefault="003A437C" w:rsidP="00B406A2">
            <w:r>
              <w:t xml:space="preserve">Selezionare il titolo da gestire </w:t>
            </w:r>
          </w:p>
          <w:p w14:paraId="3084131F" w14:textId="55DE4FB2" w:rsidR="003A437C" w:rsidRDefault="003A437C" w:rsidP="00B406A2"/>
          <w:p w14:paraId="4CA44BC9" w14:textId="55FC3BFB" w:rsidR="003A437C" w:rsidRDefault="003A437C" w:rsidP="00B406A2"/>
          <w:p w14:paraId="4895DD7B" w14:textId="6398C057" w:rsidR="003A437C" w:rsidRPr="003A437C" w:rsidRDefault="003A437C" w:rsidP="00B406A2">
            <w:r>
              <w:t xml:space="preserve">Cliccando </w:t>
            </w:r>
            <w:r>
              <w:rPr>
                <w:noProof/>
              </w:rPr>
              <w:drawing>
                <wp:inline distT="0" distB="0" distL="0" distR="0" wp14:anchorId="2A47BA46" wp14:editId="1CC1DEA2">
                  <wp:extent cx="200025" cy="219075"/>
                  <wp:effectExtent l="0" t="0" r="9525" b="9525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è possibile accedere </w:t>
            </w:r>
            <w:r w:rsidR="00941B85">
              <w:t>alla maschera di ricerca e selezioni delle voci di bilancio.</w:t>
            </w:r>
          </w:p>
          <w:p w14:paraId="5D72597D" w14:textId="77777777" w:rsidR="00C37321" w:rsidRDefault="00C37321" w:rsidP="00B406A2">
            <w:pPr>
              <w:rPr>
                <w:i/>
              </w:rPr>
            </w:pPr>
          </w:p>
          <w:p w14:paraId="06DFFDE2" w14:textId="77777777" w:rsidR="00C37321" w:rsidRDefault="00C37321" w:rsidP="00B406A2"/>
        </w:tc>
      </w:tr>
      <w:tr w:rsidR="00DF743D" w14:paraId="7F2C6B30" w14:textId="77777777" w:rsidTr="00FD2263">
        <w:tc>
          <w:tcPr>
            <w:tcW w:w="8181" w:type="dxa"/>
          </w:tcPr>
          <w:p w14:paraId="5A68E3F9" w14:textId="65B49F26" w:rsidR="00C37321" w:rsidRDefault="00C37321" w:rsidP="00B406A2"/>
          <w:p w14:paraId="5D4A729C" w14:textId="0C1BA38A" w:rsidR="0005707E" w:rsidRDefault="0005707E" w:rsidP="00B406A2"/>
          <w:p w14:paraId="1B5DA8F2" w14:textId="555FA603" w:rsidR="0005707E" w:rsidRDefault="00B909EF" w:rsidP="00B406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481778" wp14:editId="4BB5ECED">
                      <wp:simplePos x="0" y="0"/>
                      <wp:positionH relativeFrom="column">
                        <wp:posOffset>4070341</wp:posOffset>
                      </wp:positionH>
                      <wp:positionV relativeFrom="paragraph">
                        <wp:posOffset>97449</wp:posOffset>
                      </wp:positionV>
                      <wp:extent cx="743803" cy="354842"/>
                      <wp:effectExtent l="0" t="0" r="18415" b="26670"/>
                      <wp:wrapNone/>
                      <wp:docPr id="27" name="Rettango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3803" cy="35484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42421F" id="Rettangolo 27" o:spid="_x0000_s1026" style="position:absolute;margin-left:320.5pt;margin-top:7.65pt;width:58.55pt;height:2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F0EFCE" wp14:editId="477A6902">
                  <wp:extent cx="4858603" cy="2171043"/>
                  <wp:effectExtent l="0" t="0" r="0" b="127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238" cy="221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0B6A7" w14:textId="6C1BFE48" w:rsidR="00B909EF" w:rsidRDefault="00B909EF" w:rsidP="00B406A2"/>
          <w:p w14:paraId="08F6F34A" w14:textId="04E01D5A" w:rsidR="00B909EF" w:rsidRDefault="00B909EF" w:rsidP="00B406A2"/>
          <w:p w14:paraId="24D2B367" w14:textId="412AB9E6" w:rsidR="00B909EF" w:rsidRDefault="00B909EF" w:rsidP="00B406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2A73D0" wp14:editId="2D0180B5">
                      <wp:simplePos x="0" y="0"/>
                      <wp:positionH relativeFrom="column">
                        <wp:posOffset>4138579</wp:posOffset>
                      </wp:positionH>
                      <wp:positionV relativeFrom="paragraph">
                        <wp:posOffset>1134300</wp:posOffset>
                      </wp:positionV>
                      <wp:extent cx="709684" cy="272955"/>
                      <wp:effectExtent l="0" t="0" r="14605" b="13335"/>
                      <wp:wrapNone/>
                      <wp:docPr id="29" name="Rettango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684" cy="2729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8EE4D6" id="Rettangolo 29" o:spid="_x0000_s1026" style="position:absolute;margin-left:325.85pt;margin-top:89.3pt;width:55.9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89FC28" wp14:editId="5EF566C9">
                  <wp:extent cx="4891762" cy="2388359"/>
                  <wp:effectExtent l="0" t="0" r="4445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110" cy="240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6B786" w14:textId="65CB62EC" w:rsidR="0005707E" w:rsidRDefault="0005707E" w:rsidP="00B406A2"/>
          <w:p w14:paraId="469EF05E" w14:textId="5A7830EC" w:rsidR="0005707E" w:rsidRDefault="0005707E" w:rsidP="00B406A2"/>
          <w:p w14:paraId="4FF9A15B" w14:textId="36AFEECF" w:rsidR="0005707E" w:rsidRDefault="0005707E" w:rsidP="00B406A2"/>
          <w:p w14:paraId="1669515F" w14:textId="77777777" w:rsidR="0005707E" w:rsidRDefault="0005707E" w:rsidP="00B406A2"/>
          <w:p w14:paraId="267E1852" w14:textId="77777777" w:rsidR="00C37321" w:rsidRDefault="00C37321" w:rsidP="00B406A2"/>
          <w:p w14:paraId="61C7FF7E" w14:textId="77777777" w:rsidR="00A60D1A" w:rsidRDefault="00A60D1A" w:rsidP="00B406A2"/>
          <w:p w14:paraId="5E1E4C02" w14:textId="4982CE10" w:rsidR="00A60D1A" w:rsidRDefault="00144304" w:rsidP="00B406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2826BC" wp14:editId="4650F45B">
                      <wp:simplePos x="0" y="0"/>
                      <wp:positionH relativeFrom="column">
                        <wp:posOffset>4090812</wp:posOffset>
                      </wp:positionH>
                      <wp:positionV relativeFrom="paragraph">
                        <wp:posOffset>351714</wp:posOffset>
                      </wp:positionV>
                      <wp:extent cx="757451" cy="259308"/>
                      <wp:effectExtent l="0" t="0" r="24130" b="26670"/>
                      <wp:wrapNone/>
                      <wp:docPr id="31" name="Rettango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7451" cy="25930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6E5235" id="Rettangolo 31" o:spid="_x0000_s1026" style="position:absolute;margin-left:322.1pt;margin-top:27.7pt;width:59.65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" filled="f" strokecolor="red" strokeweight="1.5pt"/>
                  </w:pict>
                </mc:Fallback>
              </mc:AlternateContent>
            </w:r>
            <w:r w:rsidR="00A60D1A">
              <w:rPr>
                <w:noProof/>
              </w:rPr>
              <w:drawing>
                <wp:inline distT="0" distB="0" distL="0" distR="0" wp14:anchorId="1559E6E1" wp14:editId="00F137BA">
                  <wp:extent cx="4899546" cy="2238521"/>
                  <wp:effectExtent l="0" t="0" r="0" b="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411" cy="225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EB7C7" w14:textId="50A17BFC" w:rsidR="00A60D1A" w:rsidRDefault="00A60D1A" w:rsidP="00B406A2"/>
        </w:tc>
        <w:tc>
          <w:tcPr>
            <w:tcW w:w="2243" w:type="dxa"/>
          </w:tcPr>
          <w:p w14:paraId="4CE56B7C" w14:textId="77777777" w:rsidR="00FD2263" w:rsidRDefault="00FD2263" w:rsidP="00FD2263"/>
          <w:p w14:paraId="7C8C35E9" w14:textId="77777777" w:rsidR="00B909EF" w:rsidRDefault="00B909EF" w:rsidP="00FD2263"/>
          <w:p w14:paraId="7059F7A5" w14:textId="77777777" w:rsidR="00B909EF" w:rsidRDefault="00B909EF" w:rsidP="00FD2263"/>
          <w:p w14:paraId="7BBD05A2" w14:textId="77777777" w:rsidR="00B909EF" w:rsidRDefault="00B909EF" w:rsidP="00FD2263"/>
          <w:p w14:paraId="6C3865B2" w14:textId="77777777" w:rsidR="00B909EF" w:rsidRDefault="00B909EF" w:rsidP="00FD2263"/>
          <w:p w14:paraId="60051011" w14:textId="4AA24105" w:rsidR="00FD2263" w:rsidRDefault="00B909EF" w:rsidP="00FD2263">
            <w:r>
              <w:t xml:space="preserve">Una volta in dettaglio voci cliccare </w:t>
            </w:r>
          </w:p>
          <w:p w14:paraId="4DA53143" w14:textId="77777777" w:rsidR="00B909EF" w:rsidRDefault="00B909EF" w:rsidP="00FD2263"/>
          <w:p w14:paraId="32A89429" w14:textId="6FAC216A" w:rsidR="00B909EF" w:rsidRDefault="00051F71" w:rsidP="00FD2263">
            <w:r>
              <w:t>“</w:t>
            </w:r>
            <w:r w:rsidR="00B909EF">
              <w:t>Aggiungi Capitolo</w:t>
            </w:r>
            <w:r>
              <w:t>”</w:t>
            </w:r>
          </w:p>
          <w:p w14:paraId="67D41574" w14:textId="77777777" w:rsidR="00B909EF" w:rsidRDefault="00B909EF" w:rsidP="00FD2263"/>
          <w:p w14:paraId="25A9C030" w14:textId="77777777" w:rsidR="00B909EF" w:rsidRDefault="00B909EF" w:rsidP="00FD2263"/>
          <w:p w14:paraId="0CE458AE" w14:textId="77777777" w:rsidR="00B909EF" w:rsidRDefault="00B909EF" w:rsidP="00FD2263"/>
          <w:p w14:paraId="1649B2F5" w14:textId="77777777" w:rsidR="00B909EF" w:rsidRDefault="00B909EF" w:rsidP="00FD2263"/>
          <w:p w14:paraId="08C7BC57" w14:textId="77777777" w:rsidR="00B909EF" w:rsidRDefault="00B909EF" w:rsidP="00FD2263"/>
          <w:p w14:paraId="65F92692" w14:textId="77777777" w:rsidR="00B909EF" w:rsidRDefault="00B909EF" w:rsidP="00FD2263"/>
          <w:p w14:paraId="7F8432D0" w14:textId="77777777" w:rsidR="00B909EF" w:rsidRDefault="00B909EF" w:rsidP="00FD2263"/>
          <w:p w14:paraId="0E475236" w14:textId="77777777" w:rsidR="00B909EF" w:rsidRDefault="00B909EF" w:rsidP="00FD2263"/>
          <w:p w14:paraId="157FD1EB" w14:textId="77777777" w:rsidR="00B909EF" w:rsidRDefault="00B909EF" w:rsidP="00FD2263"/>
          <w:p w14:paraId="44F99D04" w14:textId="77777777" w:rsidR="00B909EF" w:rsidRDefault="00B909EF" w:rsidP="00FD2263"/>
          <w:p w14:paraId="45AF2A0F" w14:textId="3A08B37F" w:rsidR="00B909EF" w:rsidRDefault="00B909EF" w:rsidP="00FD2263">
            <w:r>
              <w:t>In elenco saranno presenti le voci della tipologia interessata</w:t>
            </w:r>
          </w:p>
          <w:p w14:paraId="7ADAED2B" w14:textId="3BC994B7" w:rsidR="00B909EF" w:rsidRDefault="00B909EF" w:rsidP="00FD2263"/>
          <w:p w14:paraId="3F5B0154" w14:textId="2D8E7E65" w:rsidR="00B909EF" w:rsidRDefault="00B909EF" w:rsidP="00FD2263">
            <w:r>
              <w:t>Per associare la voce selezion</w:t>
            </w:r>
            <w:r w:rsidR="00220A5F">
              <w:t xml:space="preserve">arla </w:t>
            </w:r>
            <w:r>
              <w:t>con il flag e confermare l’operazione cliccando nel bottone</w:t>
            </w:r>
          </w:p>
          <w:p w14:paraId="3625105C" w14:textId="243013C0" w:rsidR="00B909EF" w:rsidRDefault="00051F71" w:rsidP="00FD2263">
            <w:r>
              <w:t>“</w:t>
            </w:r>
            <w:r w:rsidR="00B909EF">
              <w:t>Associa FCDE</w:t>
            </w:r>
            <w:r>
              <w:t>”</w:t>
            </w:r>
          </w:p>
          <w:p w14:paraId="25FE7072" w14:textId="2D2C8FF8" w:rsidR="00A60D1A" w:rsidRDefault="00A60D1A" w:rsidP="00FD2263"/>
          <w:p w14:paraId="219BECAB" w14:textId="75D33236" w:rsidR="00A60D1A" w:rsidRDefault="00A60D1A" w:rsidP="00FD2263"/>
          <w:p w14:paraId="423A3681" w14:textId="4E49DA7D" w:rsidR="00A60D1A" w:rsidRDefault="00A60D1A" w:rsidP="00FD2263"/>
          <w:p w14:paraId="024FCF45" w14:textId="4ACF4615" w:rsidR="00A60D1A" w:rsidRDefault="00A60D1A" w:rsidP="00FD2263"/>
          <w:p w14:paraId="0CC0806E" w14:textId="500BBC8C" w:rsidR="00A60D1A" w:rsidRDefault="00A60D1A" w:rsidP="00FD2263"/>
          <w:p w14:paraId="6D4D36BA" w14:textId="46395EAD" w:rsidR="00A60D1A" w:rsidRDefault="00A60D1A" w:rsidP="00FD2263"/>
          <w:p w14:paraId="21F1FC46" w14:textId="5B67D2B5" w:rsidR="00A60D1A" w:rsidRDefault="00A60D1A" w:rsidP="00FD2263"/>
          <w:p w14:paraId="390B5C52" w14:textId="03E18538" w:rsidR="00A60D1A" w:rsidRDefault="00A60D1A" w:rsidP="00FD2263"/>
          <w:p w14:paraId="7DC05722" w14:textId="69C73C12" w:rsidR="00A60D1A" w:rsidRDefault="00A60D1A" w:rsidP="00FD2263">
            <w:r>
              <w:lastRenderedPageBreak/>
              <w:t xml:space="preserve">Nel caso si voglia dissociare una voce, </w:t>
            </w:r>
            <w:r w:rsidR="00144304">
              <w:t>selezionando tra quelle presenti in elenco, sarà possibile gestire il bottone</w:t>
            </w:r>
          </w:p>
          <w:p w14:paraId="1B586CD6" w14:textId="2A540F9B" w:rsidR="00144304" w:rsidRDefault="00144304" w:rsidP="00FD2263"/>
          <w:p w14:paraId="40BF0058" w14:textId="65F8F0E2" w:rsidR="00144304" w:rsidRDefault="00051F71" w:rsidP="00FD2263">
            <w:r>
              <w:t>“</w:t>
            </w:r>
            <w:r w:rsidR="00144304">
              <w:t>Dissocia</w:t>
            </w:r>
            <w:r>
              <w:t>”</w:t>
            </w:r>
          </w:p>
          <w:p w14:paraId="2A7DD568" w14:textId="77777777" w:rsidR="00144304" w:rsidRDefault="00144304" w:rsidP="00FD2263"/>
          <w:p w14:paraId="7B2F43F7" w14:textId="207FE481" w:rsidR="00144304" w:rsidRDefault="00144304" w:rsidP="00FD2263">
            <w:r>
              <w:t>Confermando l’operazione</w:t>
            </w:r>
          </w:p>
          <w:p w14:paraId="76AA5283" w14:textId="0E93584D" w:rsidR="00B909EF" w:rsidRPr="00FD2263" w:rsidRDefault="00B909EF" w:rsidP="00FD2263"/>
        </w:tc>
      </w:tr>
      <w:tr w:rsidR="00DF743D" w14:paraId="2136B877" w14:textId="77777777" w:rsidTr="00FD2263">
        <w:tc>
          <w:tcPr>
            <w:tcW w:w="8181" w:type="dxa"/>
          </w:tcPr>
          <w:p w14:paraId="4096C1E8" w14:textId="77777777" w:rsidR="00DF743D" w:rsidRDefault="00DF743D" w:rsidP="00B406A2"/>
          <w:p w14:paraId="0F3C1F78" w14:textId="77777777" w:rsidR="00DF743D" w:rsidRDefault="00DF743D" w:rsidP="00B406A2"/>
          <w:p w14:paraId="00D2C559" w14:textId="6A7BCEBF" w:rsidR="00DF743D" w:rsidRDefault="00DC217B" w:rsidP="00B406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B77777" wp14:editId="68A6EF7A">
                      <wp:simplePos x="0" y="0"/>
                      <wp:positionH relativeFrom="column">
                        <wp:posOffset>57899</wp:posOffset>
                      </wp:positionH>
                      <wp:positionV relativeFrom="paragraph">
                        <wp:posOffset>145908</wp:posOffset>
                      </wp:positionV>
                      <wp:extent cx="1453439" cy="197892"/>
                      <wp:effectExtent l="0" t="0" r="13970" b="12065"/>
                      <wp:wrapNone/>
                      <wp:docPr id="35" name="Rettango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3439" cy="19789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C4F19D" id="Rettangolo 35" o:spid="_x0000_s1026" style="position:absolute;margin-left:4.55pt;margin-top:11.5pt;width:114.45pt;height:15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" filled="f" strokecolor="red" strokeweight="1.5pt"/>
                  </w:pict>
                </mc:Fallback>
              </mc:AlternateContent>
            </w:r>
            <w:r w:rsidR="00DF743D">
              <w:rPr>
                <w:noProof/>
              </w:rPr>
              <w:drawing>
                <wp:inline distT="0" distB="0" distL="0" distR="0" wp14:anchorId="722CED77" wp14:editId="28E86268">
                  <wp:extent cx="4920018" cy="2270452"/>
                  <wp:effectExtent l="0" t="0" r="0" b="0"/>
                  <wp:docPr id="34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572" cy="228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40608" w14:textId="77777777" w:rsidR="00DF743D" w:rsidRDefault="00DF743D" w:rsidP="00B406A2"/>
          <w:p w14:paraId="62941A40" w14:textId="77777777" w:rsidR="00DF743D" w:rsidRDefault="00DF743D" w:rsidP="00B406A2"/>
          <w:p w14:paraId="5BC1D7E8" w14:textId="3A08117F" w:rsidR="00DF743D" w:rsidRDefault="00DF743D" w:rsidP="00B406A2"/>
        </w:tc>
        <w:tc>
          <w:tcPr>
            <w:tcW w:w="2243" w:type="dxa"/>
          </w:tcPr>
          <w:p w14:paraId="75949A8A" w14:textId="77777777" w:rsidR="00DF743D" w:rsidRDefault="00DF743D" w:rsidP="00FD2263"/>
          <w:p w14:paraId="6343D817" w14:textId="77777777" w:rsidR="00DF743D" w:rsidRDefault="00DF743D" w:rsidP="00FD2263"/>
          <w:p w14:paraId="0E51724F" w14:textId="77777777" w:rsidR="00DF743D" w:rsidRDefault="00DF743D" w:rsidP="00FD2263"/>
          <w:p w14:paraId="20DFBE82" w14:textId="77777777" w:rsidR="00DC217B" w:rsidRDefault="00DC217B" w:rsidP="00FD2263"/>
          <w:p w14:paraId="01842231" w14:textId="77777777" w:rsidR="00DC217B" w:rsidRDefault="00DC217B" w:rsidP="00FD2263"/>
          <w:p w14:paraId="0533997B" w14:textId="77777777" w:rsidR="00DF743D" w:rsidRDefault="00DC217B" w:rsidP="00FD2263">
            <w:r>
              <w:t>Procedere poi ad associare le voci di bilancio anche nelle altre annualità definite nei parametri.</w:t>
            </w:r>
          </w:p>
          <w:p w14:paraId="69596C64" w14:textId="77777777" w:rsidR="00DC217B" w:rsidRDefault="00DC217B" w:rsidP="00FD2263"/>
          <w:p w14:paraId="3684D6F1" w14:textId="6A881A02" w:rsidR="00DC217B" w:rsidRDefault="00DC217B" w:rsidP="00FD2263">
            <w:r>
              <w:t>Cliccando nei vari anni</w:t>
            </w:r>
          </w:p>
        </w:tc>
      </w:tr>
      <w:tr w:rsidR="00051F71" w14:paraId="0C4E5444" w14:textId="77777777" w:rsidTr="00FD2263">
        <w:tc>
          <w:tcPr>
            <w:tcW w:w="8181" w:type="dxa"/>
          </w:tcPr>
          <w:p w14:paraId="0521B776" w14:textId="77777777" w:rsidR="00051F71" w:rsidRDefault="00051F71" w:rsidP="00B406A2"/>
          <w:p w14:paraId="6A468187" w14:textId="05685207" w:rsidR="00051F71" w:rsidRDefault="005F6560" w:rsidP="00B406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1F8CDF" wp14:editId="694228CA">
                      <wp:simplePos x="0" y="0"/>
                      <wp:positionH relativeFrom="column">
                        <wp:posOffset>57899</wp:posOffset>
                      </wp:positionH>
                      <wp:positionV relativeFrom="paragraph">
                        <wp:posOffset>171734</wp:posOffset>
                      </wp:positionV>
                      <wp:extent cx="873456" cy="252484"/>
                      <wp:effectExtent l="0" t="0" r="22225" b="14605"/>
                      <wp:wrapNone/>
                      <wp:docPr id="37" name="Rettango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3456" cy="25248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75B5DB" id="Rettangolo 37" o:spid="_x0000_s1026" style="position:absolute;margin-left:4.55pt;margin-top:13.5pt;width:68.8pt;height:19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EC20C6" wp14:editId="16292B48">
                  <wp:extent cx="4797188" cy="2105534"/>
                  <wp:effectExtent l="0" t="0" r="3810" b="9525"/>
                  <wp:docPr id="36" name="Im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866" cy="21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07C67" w14:textId="7987D014" w:rsidR="00051F71" w:rsidRDefault="00051F71" w:rsidP="00B406A2"/>
        </w:tc>
        <w:tc>
          <w:tcPr>
            <w:tcW w:w="2243" w:type="dxa"/>
          </w:tcPr>
          <w:p w14:paraId="68CF9AC3" w14:textId="77777777" w:rsidR="005F6560" w:rsidRDefault="005F6560" w:rsidP="00FD2263"/>
          <w:p w14:paraId="51838B0C" w14:textId="77777777" w:rsidR="005F6560" w:rsidRDefault="005F6560" w:rsidP="00FD2263"/>
          <w:p w14:paraId="6DF212B5" w14:textId="77777777" w:rsidR="005F6560" w:rsidRDefault="005F6560" w:rsidP="00FD2263"/>
          <w:p w14:paraId="2EA60FC3" w14:textId="77777777" w:rsidR="005F6560" w:rsidRDefault="005F6560" w:rsidP="00FD2263">
            <w:r>
              <w:t>Procedere poi ad associare anche le voci per anno</w:t>
            </w:r>
          </w:p>
          <w:p w14:paraId="4F1216D2" w14:textId="77777777" w:rsidR="005F6560" w:rsidRDefault="005F6560" w:rsidP="00FD2263">
            <w:r>
              <w:t xml:space="preserve">N+1 </w:t>
            </w:r>
          </w:p>
          <w:p w14:paraId="58714419" w14:textId="2980DD1A" w:rsidR="005F6560" w:rsidRDefault="005F6560" w:rsidP="00FD2263">
            <w:r>
              <w:t>N+2</w:t>
            </w:r>
          </w:p>
        </w:tc>
      </w:tr>
    </w:tbl>
    <w:p w14:paraId="29422953" w14:textId="616358A4" w:rsidR="00C37321" w:rsidRDefault="00C37321" w:rsidP="00C37321"/>
    <w:p w14:paraId="3B4C6F15" w14:textId="0EF524B5" w:rsidR="0005707E" w:rsidRDefault="0005707E" w:rsidP="00C37321"/>
    <w:p w14:paraId="6D8DFF81" w14:textId="7B8FEA33" w:rsidR="002C631D" w:rsidRDefault="002C631D" w:rsidP="00C37321"/>
    <w:p w14:paraId="5B18ADEC" w14:textId="5CD51943" w:rsidR="002C631D" w:rsidRDefault="002C631D" w:rsidP="00C37321"/>
    <w:p w14:paraId="76371A12" w14:textId="3AF0129C" w:rsidR="002C631D" w:rsidRDefault="002C631D" w:rsidP="00C37321"/>
    <w:p w14:paraId="2706BE12" w14:textId="48B67262" w:rsidR="002C631D" w:rsidRDefault="002C631D" w:rsidP="00C37321"/>
    <w:p w14:paraId="1A4EFC23" w14:textId="632B78B8" w:rsidR="002C631D" w:rsidRDefault="002C631D" w:rsidP="00C37321"/>
    <w:p w14:paraId="15C318EB" w14:textId="38569FD1" w:rsidR="002C631D" w:rsidRDefault="008A1BEE" w:rsidP="002C631D">
      <w:pPr>
        <w:pStyle w:val="Titolo2"/>
      </w:pPr>
      <w:bookmarkStart w:id="5" w:name="_Toc112323985"/>
      <w:r>
        <w:t>Fasi per c</w:t>
      </w:r>
      <w:r w:rsidR="002C631D">
        <w:t>alcolo FCDE</w:t>
      </w:r>
      <w:bookmarkEnd w:id="5"/>
    </w:p>
    <w:p w14:paraId="1D4B1627" w14:textId="649D99D4" w:rsidR="002C631D" w:rsidRDefault="002C631D" w:rsidP="002C631D"/>
    <w:p w14:paraId="0D2334AF" w14:textId="77777777" w:rsidR="002C631D" w:rsidRPr="002C631D" w:rsidRDefault="002C631D" w:rsidP="002C631D"/>
    <w:tbl>
      <w:tblPr>
        <w:tblStyle w:val="Grigliatabella"/>
        <w:tblW w:w="10485" w:type="dxa"/>
        <w:tblLook w:val="04A0" w:firstRow="1" w:lastRow="0" w:firstColumn="1" w:lastColumn="0" w:noHBand="0" w:noVBand="1"/>
      </w:tblPr>
      <w:tblGrid>
        <w:gridCol w:w="8114"/>
        <w:gridCol w:w="2371"/>
      </w:tblGrid>
      <w:tr w:rsidR="00465B57" w14:paraId="09A12E06" w14:textId="77777777" w:rsidTr="00C40AFB">
        <w:trPr>
          <w:trHeight w:val="1792"/>
        </w:trPr>
        <w:tc>
          <w:tcPr>
            <w:tcW w:w="8106" w:type="dxa"/>
          </w:tcPr>
          <w:p w14:paraId="1D9E3F1C" w14:textId="77777777" w:rsidR="002C631D" w:rsidRDefault="002C631D" w:rsidP="00C37321"/>
          <w:p w14:paraId="710514B3" w14:textId="77777777" w:rsidR="00405B14" w:rsidRDefault="00405B14" w:rsidP="00C37321">
            <w:pPr>
              <w:rPr>
                <w:noProof/>
              </w:rPr>
            </w:pPr>
          </w:p>
          <w:p w14:paraId="474D2A76" w14:textId="77777777" w:rsidR="00405B14" w:rsidRDefault="00405B14" w:rsidP="00C37321"/>
          <w:p w14:paraId="09F22F81" w14:textId="46D9557F" w:rsidR="002C631D" w:rsidRDefault="00405B14" w:rsidP="00C3732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B1B7E4" wp14:editId="2D8E7993">
                      <wp:simplePos x="0" y="0"/>
                      <wp:positionH relativeFrom="column">
                        <wp:posOffset>4445654</wp:posOffset>
                      </wp:positionH>
                      <wp:positionV relativeFrom="paragraph">
                        <wp:posOffset>469398</wp:posOffset>
                      </wp:positionV>
                      <wp:extent cx="552734" cy="184244"/>
                      <wp:effectExtent l="0" t="0" r="19050" b="25400"/>
                      <wp:wrapNone/>
                      <wp:docPr id="39" name="Rettango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734" cy="18424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F1645A" id="Rettangolo 39" o:spid="_x0000_s1026" style="position:absolute;margin-left:350.05pt;margin-top:36.95pt;width:43.5pt;height: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" filled="f" strokecolor="red" strokeweight="1.5pt"/>
                  </w:pict>
                </mc:Fallback>
              </mc:AlternateContent>
            </w:r>
            <w:r w:rsidR="002C631D">
              <w:rPr>
                <w:noProof/>
              </w:rPr>
              <w:drawing>
                <wp:inline distT="0" distB="0" distL="0" distR="0" wp14:anchorId="3902A4DF" wp14:editId="1CA5DA88">
                  <wp:extent cx="5008728" cy="1584980"/>
                  <wp:effectExtent l="0" t="0" r="1905" b="0"/>
                  <wp:docPr id="38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397" cy="159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D3744" w14:textId="77777777" w:rsidR="002C631D" w:rsidRDefault="002C631D" w:rsidP="00C37321"/>
          <w:p w14:paraId="2C79CA1C" w14:textId="77777777" w:rsidR="002C631D" w:rsidRDefault="002C631D" w:rsidP="00C37321"/>
          <w:p w14:paraId="58EC03DA" w14:textId="29EE0D1D" w:rsidR="002C631D" w:rsidRDefault="002C631D" w:rsidP="00C37321"/>
        </w:tc>
        <w:tc>
          <w:tcPr>
            <w:tcW w:w="2379" w:type="dxa"/>
          </w:tcPr>
          <w:p w14:paraId="5C601C77" w14:textId="77777777" w:rsidR="002C631D" w:rsidRDefault="002C631D" w:rsidP="00C37321"/>
          <w:p w14:paraId="65EED513" w14:textId="77777777" w:rsidR="00405B14" w:rsidRDefault="00405B14" w:rsidP="00C37321"/>
          <w:p w14:paraId="682F40DD" w14:textId="70E51300" w:rsidR="00B659A5" w:rsidRDefault="00C40AFB" w:rsidP="00C37321">
            <w:r>
              <w:t>Fase 1 cliccare</w:t>
            </w:r>
          </w:p>
          <w:p w14:paraId="7D30ABED" w14:textId="77777777" w:rsidR="00657F39" w:rsidRDefault="00657F39" w:rsidP="00C37321"/>
          <w:p w14:paraId="075B54FA" w14:textId="6F503FA2" w:rsidR="00405B14" w:rsidRDefault="00B659A5" w:rsidP="00C37321">
            <w:r>
              <w:t>“Calcola Colonna A”</w:t>
            </w:r>
          </w:p>
          <w:p w14:paraId="74A61C44" w14:textId="77777777" w:rsidR="00657F39" w:rsidRDefault="00657F39" w:rsidP="00C37321"/>
          <w:p w14:paraId="0620BB44" w14:textId="7B29BC71" w:rsidR="00B659A5" w:rsidRDefault="00B659A5" w:rsidP="00C37321">
            <w:r>
              <w:t>(viene valorizza con il totale stanziamento presente in bilancio e non con quello delle sole voci associate)</w:t>
            </w:r>
          </w:p>
          <w:p w14:paraId="79DA1CF2" w14:textId="3F956900" w:rsidR="00B659A5" w:rsidRDefault="00B659A5" w:rsidP="00C37321"/>
          <w:p w14:paraId="61E9ECDB" w14:textId="77777777" w:rsidR="00B659A5" w:rsidRDefault="00B659A5" w:rsidP="00C37321"/>
          <w:p w14:paraId="59880027" w14:textId="77777777" w:rsidR="00B659A5" w:rsidRDefault="00B659A5" w:rsidP="00C37321"/>
          <w:p w14:paraId="715CA134" w14:textId="30BCE41D" w:rsidR="00B659A5" w:rsidRDefault="00B659A5" w:rsidP="00C37321"/>
        </w:tc>
      </w:tr>
      <w:tr w:rsidR="00465B57" w14:paraId="4E610BE9" w14:textId="77777777" w:rsidTr="00C40AFB">
        <w:trPr>
          <w:trHeight w:val="1792"/>
        </w:trPr>
        <w:tc>
          <w:tcPr>
            <w:tcW w:w="8106" w:type="dxa"/>
          </w:tcPr>
          <w:p w14:paraId="7829EEF9" w14:textId="77777777" w:rsidR="00657F39" w:rsidRDefault="00657F39" w:rsidP="00C37321"/>
          <w:p w14:paraId="5273A436" w14:textId="77777777" w:rsidR="00657F39" w:rsidRDefault="00657F39" w:rsidP="00C37321"/>
          <w:p w14:paraId="0609FC7F" w14:textId="3DE1205F" w:rsidR="00657F39" w:rsidRDefault="00C40AFB" w:rsidP="00C3732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A3A02D" wp14:editId="35672AAA">
                      <wp:simplePos x="0" y="0"/>
                      <wp:positionH relativeFrom="column">
                        <wp:posOffset>4397887</wp:posOffset>
                      </wp:positionH>
                      <wp:positionV relativeFrom="paragraph">
                        <wp:posOffset>563491</wp:posOffset>
                      </wp:positionV>
                      <wp:extent cx="600217" cy="204717"/>
                      <wp:effectExtent l="0" t="0" r="28575" b="24130"/>
                      <wp:wrapNone/>
                      <wp:docPr id="47" name="Rettango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217" cy="20471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1ACE4F8" id="Rettangolo 47" o:spid="_x0000_s1026" style="position:absolute;margin-left:346.3pt;margin-top:44.35pt;width:47.25pt;height:16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" filled="f" strokecolor="red" strokeweight="1.5pt"/>
                  </w:pict>
                </mc:Fallback>
              </mc:AlternateContent>
            </w:r>
            <w:r w:rsidR="00657F39">
              <w:rPr>
                <w:noProof/>
              </w:rPr>
              <w:drawing>
                <wp:inline distT="0" distB="0" distL="0" distR="0" wp14:anchorId="3B426894" wp14:editId="70D11F92">
                  <wp:extent cx="4994654" cy="1623501"/>
                  <wp:effectExtent l="0" t="0" r="0" b="0"/>
                  <wp:docPr id="41" name="Immagin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563" cy="164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586DF02C" w14:textId="77777777" w:rsidR="00657F39" w:rsidRDefault="00657F39" w:rsidP="00C37321"/>
          <w:p w14:paraId="7DF3DCC4" w14:textId="77777777" w:rsidR="00657F39" w:rsidRDefault="00657F39" w:rsidP="00C37321"/>
          <w:p w14:paraId="32D7EF7C" w14:textId="77777777" w:rsidR="00657F39" w:rsidRDefault="00C40AFB" w:rsidP="00C37321">
            <w:r>
              <w:t>Fase 2 cliccare</w:t>
            </w:r>
          </w:p>
          <w:p w14:paraId="45F189E6" w14:textId="77777777" w:rsidR="00C40AFB" w:rsidRDefault="00C40AFB" w:rsidP="00C37321"/>
          <w:p w14:paraId="2626DF63" w14:textId="77777777" w:rsidR="00C40AFB" w:rsidRDefault="00C40AFB" w:rsidP="00C37321">
            <w:r>
              <w:t>“Elabora trend storico”</w:t>
            </w:r>
          </w:p>
          <w:p w14:paraId="14180BA8" w14:textId="77777777" w:rsidR="00C40AFB" w:rsidRDefault="00C40AFB" w:rsidP="00C37321"/>
          <w:p w14:paraId="48285566" w14:textId="72CDB567" w:rsidR="00C40AFB" w:rsidRDefault="00C40AFB" w:rsidP="00C37321">
            <w:r>
              <w:t>Questa operazione calcola la % FCDE che viene riportata nella voce di bilancio</w:t>
            </w:r>
          </w:p>
        </w:tc>
      </w:tr>
      <w:tr w:rsidR="00465B57" w14:paraId="313111C6" w14:textId="77777777" w:rsidTr="00C40AFB">
        <w:trPr>
          <w:trHeight w:val="1792"/>
        </w:trPr>
        <w:tc>
          <w:tcPr>
            <w:tcW w:w="8106" w:type="dxa"/>
          </w:tcPr>
          <w:p w14:paraId="58506397" w14:textId="77777777" w:rsidR="00465B57" w:rsidRDefault="00465B57" w:rsidP="00C37321"/>
          <w:p w14:paraId="487B29EA" w14:textId="77777777" w:rsidR="00465B57" w:rsidRDefault="00465B57" w:rsidP="00C37321"/>
          <w:p w14:paraId="779BD3B3" w14:textId="38CE3639" w:rsidR="00465B57" w:rsidRDefault="00465B57" w:rsidP="00C3732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02FEE0" wp14:editId="5897C721">
                      <wp:simplePos x="0" y="0"/>
                      <wp:positionH relativeFrom="column">
                        <wp:posOffset>1948114</wp:posOffset>
                      </wp:positionH>
                      <wp:positionV relativeFrom="paragraph">
                        <wp:posOffset>2326877</wp:posOffset>
                      </wp:positionV>
                      <wp:extent cx="880280" cy="136478"/>
                      <wp:effectExtent l="0" t="0" r="15240" b="16510"/>
                      <wp:wrapNone/>
                      <wp:docPr id="53" name="Rettango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0280" cy="13647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604EC" id="Rettangolo 53" o:spid="_x0000_s1026" style="position:absolute;margin-left:153.4pt;margin-top:183.2pt;width:69.3pt;height:10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9B2462D" wp14:editId="7508B711">
                      <wp:simplePos x="0" y="0"/>
                      <wp:positionH relativeFrom="column">
                        <wp:posOffset>2705564</wp:posOffset>
                      </wp:positionH>
                      <wp:positionV relativeFrom="paragraph">
                        <wp:posOffset>832447</wp:posOffset>
                      </wp:positionV>
                      <wp:extent cx="354842" cy="614149"/>
                      <wp:effectExtent l="0" t="0" r="26670" b="14605"/>
                      <wp:wrapNone/>
                      <wp:docPr id="52" name="Rettango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2" cy="61414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D5000C" id="Rettangolo 52" o:spid="_x0000_s1026" style="position:absolute;margin-left:213.05pt;margin-top:65.55pt;width:27.95pt;height:4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8887D1" wp14:editId="39D019EA">
                      <wp:simplePos x="0" y="0"/>
                      <wp:positionH relativeFrom="column">
                        <wp:posOffset>214848</wp:posOffset>
                      </wp:positionH>
                      <wp:positionV relativeFrom="paragraph">
                        <wp:posOffset>716441</wp:posOffset>
                      </wp:positionV>
                      <wp:extent cx="150125" cy="279779"/>
                      <wp:effectExtent l="0" t="0" r="21590" b="25400"/>
                      <wp:wrapNone/>
                      <wp:docPr id="51" name="Rettangol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27977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B473B" id="Rettangolo 51" o:spid="_x0000_s1026" style="position:absolute;margin-left:16.9pt;margin-top:56.4pt;width:11.8pt;height:2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769692" wp14:editId="56FAD99F">
                  <wp:extent cx="5008245" cy="2510347"/>
                  <wp:effectExtent l="0" t="0" r="1905" b="4445"/>
                  <wp:docPr id="50" name="Immagin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671" cy="252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99276" w14:textId="77777777" w:rsidR="00465B57" w:rsidRDefault="00465B57" w:rsidP="00C37321"/>
          <w:p w14:paraId="1E700744" w14:textId="30156CBE" w:rsidR="00465B57" w:rsidRDefault="00465B57" w:rsidP="00C37321"/>
        </w:tc>
        <w:tc>
          <w:tcPr>
            <w:tcW w:w="2379" w:type="dxa"/>
          </w:tcPr>
          <w:p w14:paraId="50430EB0" w14:textId="77777777" w:rsidR="00465B57" w:rsidRDefault="00465B57" w:rsidP="00C37321"/>
          <w:p w14:paraId="4C56EABD" w14:textId="77777777" w:rsidR="00465B57" w:rsidRDefault="00465B57" w:rsidP="00C37321"/>
          <w:p w14:paraId="47EA272B" w14:textId="77777777" w:rsidR="00465B57" w:rsidRDefault="00465B57" w:rsidP="00C37321"/>
          <w:p w14:paraId="4AD38F66" w14:textId="02E879DC" w:rsidR="00465B57" w:rsidRDefault="00465B57" w:rsidP="00C37321">
            <w:r>
              <w:t>In seguito all’elaborazione del trend storico è possibile visualizzare le % FCDE calcolate per le voci e l’importo relativo all’FCDE per la tipologia</w:t>
            </w:r>
          </w:p>
        </w:tc>
      </w:tr>
      <w:tr w:rsidR="00C40AFB" w14:paraId="5C5B5C98" w14:textId="77777777" w:rsidTr="00C40AFB">
        <w:trPr>
          <w:trHeight w:val="1792"/>
        </w:trPr>
        <w:tc>
          <w:tcPr>
            <w:tcW w:w="8106" w:type="dxa"/>
          </w:tcPr>
          <w:p w14:paraId="5DE3AF38" w14:textId="77777777" w:rsidR="00C40AFB" w:rsidRDefault="00C40AFB" w:rsidP="00C37321"/>
          <w:p w14:paraId="7DAB5F11" w14:textId="77777777" w:rsidR="00C40AFB" w:rsidRDefault="00C40AFB" w:rsidP="00C37321"/>
          <w:p w14:paraId="662E68D4" w14:textId="77777777" w:rsidR="00C40AFB" w:rsidRDefault="00C40AFB" w:rsidP="00C37321">
            <w:pPr>
              <w:rPr>
                <w:noProof/>
              </w:rPr>
            </w:pPr>
          </w:p>
          <w:p w14:paraId="078906E8" w14:textId="4956C3FF" w:rsidR="00C40AFB" w:rsidRDefault="00465B57" w:rsidP="00C3732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A9D75E" wp14:editId="3ACE295C">
                      <wp:simplePos x="0" y="0"/>
                      <wp:positionH relativeFrom="column">
                        <wp:posOffset>4445654</wp:posOffset>
                      </wp:positionH>
                      <wp:positionV relativeFrom="paragraph">
                        <wp:posOffset>734164</wp:posOffset>
                      </wp:positionV>
                      <wp:extent cx="586247" cy="191069"/>
                      <wp:effectExtent l="0" t="0" r="23495" b="19050"/>
                      <wp:wrapNone/>
                      <wp:docPr id="49" name="Rettango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247" cy="19106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6082D29" id="Rettangolo 49" o:spid="_x0000_s1026" style="position:absolute;margin-left:350.05pt;margin-top:57.8pt;width:46.15pt;height:15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" filled="f" strokecolor="red" strokeweight="1.5pt"/>
                  </w:pict>
                </mc:Fallback>
              </mc:AlternateContent>
            </w:r>
            <w:r w:rsidR="00C40AFB">
              <w:rPr>
                <w:noProof/>
              </w:rPr>
              <w:drawing>
                <wp:inline distT="0" distB="0" distL="0" distR="0" wp14:anchorId="513882C6" wp14:editId="7B038901">
                  <wp:extent cx="5015552" cy="1630294"/>
                  <wp:effectExtent l="0" t="0" r="0" b="8255"/>
                  <wp:docPr id="48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725" cy="166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C980E" w14:textId="77777777" w:rsidR="00465B57" w:rsidRDefault="00465B57" w:rsidP="00C37321"/>
          <w:p w14:paraId="130F64A0" w14:textId="2EDAB69E" w:rsidR="00465B57" w:rsidRDefault="00465B57" w:rsidP="00C37321"/>
        </w:tc>
        <w:tc>
          <w:tcPr>
            <w:tcW w:w="2379" w:type="dxa"/>
          </w:tcPr>
          <w:p w14:paraId="601ED83E" w14:textId="77777777" w:rsidR="00C40AFB" w:rsidRDefault="00C40AFB" w:rsidP="00C37321"/>
          <w:p w14:paraId="2266BF5D" w14:textId="77777777" w:rsidR="00465B57" w:rsidRDefault="00465B57" w:rsidP="00C37321"/>
          <w:p w14:paraId="3290A731" w14:textId="77777777" w:rsidR="00465B57" w:rsidRDefault="00465B57" w:rsidP="00C37321">
            <w:r>
              <w:t>Fase 3 cliccare</w:t>
            </w:r>
          </w:p>
          <w:p w14:paraId="08715353" w14:textId="77777777" w:rsidR="00465B57" w:rsidRDefault="00465B57" w:rsidP="00C37321"/>
          <w:p w14:paraId="24361DA1" w14:textId="77777777" w:rsidR="00465B57" w:rsidRDefault="00465B57" w:rsidP="00C37321">
            <w:r>
              <w:t xml:space="preserve">“Calcola colonna </w:t>
            </w:r>
            <w:proofErr w:type="gramStart"/>
            <w:r>
              <w:t>B,C</w:t>
            </w:r>
            <w:proofErr w:type="gramEnd"/>
            <w:r>
              <w:t>,D”</w:t>
            </w:r>
          </w:p>
          <w:p w14:paraId="742EDCDF" w14:textId="77777777" w:rsidR="00465B57" w:rsidRDefault="00465B57" w:rsidP="00C37321"/>
          <w:p w14:paraId="3744F19D" w14:textId="77777777" w:rsidR="00871C84" w:rsidRDefault="00871C84" w:rsidP="00C37321"/>
          <w:p w14:paraId="790F4C65" w14:textId="77777777" w:rsidR="00871C84" w:rsidRDefault="00871C84" w:rsidP="00C37321"/>
          <w:p w14:paraId="2D86A975" w14:textId="77777777" w:rsidR="00871C84" w:rsidRDefault="00871C84" w:rsidP="00C37321"/>
          <w:p w14:paraId="35E20727" w14:textId="27188DA8" w:rsidR="00871C84" w:rsidRDefault="00871C84" w:rsidP="00C37321">
            <w:r>
              <w:t>N.B.</w:t>
            </w:r>
          </w:p>
          <w:p w14:paraId="509417A1" w14:textId="4B1A64A0" w:rsidR="00465B57" w:rsidRDefault="00593927" w:rsidP="00C37321">
            <w:r>
              <w:t xml:space="preserve">La % FCDE è sempre relativa al totale dello stanziamento di bilancio </w:t>
            </w:r>
          </w:p>
        </w:tc>
      </w:tr>
    </w:tbl>
    <w:p w14:paraId="1E3D1BC2" w14:textId="295EA1D7" w:rsidR="002C631D" w:rsidRDefault="002C631D" w:rsidP="00C37321"/>
    <w:p w14:paraId="2E739012" w14:textId="1D7881FB" w:rsidR="002C631D" w:rsidRDefault="002C631D" w:rsidP="00C37321"/>
    <w:p w14:paraId="331F426A" w14:textId="25444E60" w:rsidR="00C40AFB" w:rsidRDefault="00C40AFB" w:rsidP="00C37321"/>
    <w:p w14:paraId="487F8CF2" w14:textId="6F21CB85" w:rsidR="00896353" w:rsidRDefault="00896353" w:rsidP="00896353">
      <w:pPr>
        <w:pStyle w:val="Titolo2"/>
      </w:pPr>
      <w:bookmarkStart w:id="6" w:name="_Toc112323986"/>
      <w:r>
        <w:t>Estrazioni e Prospetti</w:t>
      </w:r>
      <w:bookmarkEnd w:id="6"/>
      <w:r w:rsidR="006853A6">
        <w:t xml:space="preserve"> </w:t>
      </w:r>
    </w:p>
    <w:p w14:paraId="4FAAFFFA" w14:textId="6E2AF18F" w:rsidR="00896353" w:rsidRDefault="00896353" w:rsidP="00C37321"/>
    <w:p w14:paraId="0081EFB1" w14:textId="13D50CC8" w:rsidR="00896353" w:rsidRDefault="00896353" w:rsidP="00C37321"/>
    <w:tbl>
      <w:tblPr>
        <w:tblStyle w:val="Grigliatabella"/>
        <w:tblW w:w="10485" w:type="dxa"/>
        <w:tblLook w:val="04A0" w:firstRow="1" w:lastRow="0" w:firstColumn="1" w:lastColumn="0" w:noHBand="0" w:noVBand="1"/>
      </w:tblPr>
      <w:tblGrid>
        <w:gridCol w:w="8059"/>
        <w:gridCol w:w="2426"/>
      </w:tblGrid>
      <w:tr w:rsidR="00896353" w14:paraId="6B7E8BBF" w14:textId="77777777" w:rsidTr="00896353">
        <w:trPr>
          <w:trHeight w:val="3764"/>
        </w:trPr>
        <w:tc>
          <w:tcPr>
            <w:tcW w:w="8059" w:type="dxa"/>
          </w:tcPr>
          <w:p w14:paraId="7EA9D11A" w14:textId="77777777" w:rsidR="00896353" w:rsidRDefault="00896353" w:rsidP="00C37321"/>
          <w:p w14:paraId="3430D8BF" w14:textId="77777777" w:rsidR="00896353" w:rsidRDefault="00896353" w:rsidP="00C37321"/>
          <w:p w14:paraId="4EEBDDE9" w14:textId="450D555F" w:rsidR="00896353" w:rsidRDefault="00896353" w:rsidP="00C3732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B90E6CB" wp14:editId="0101E2B6">
                      <wp:simplePos x="0" y="0"/>
                      <wp:positionH relativeFrom="column">
                        <wp:posOffset>4438830</wp:posOffset>
                      </wp:positionH>
                      <wp:positionV relativeFrom="paragraph">
                        <wp:posOffset>944605</wp:posOffset>
                      </wp:positionV>
                      <wp:extent cx="559558" cy="457200"/>
                      <wp:effectExtent l="0" t="0" r="12065" b="19050"/>
                      <wp:wrapNone/>
                      <wp:docPr id="4" name="Rettango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9558" cy="4572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CFFC17" id="Rettangolo 4" o:spid="_x0000_s1026" style="position:absolute;margin-left:349.5pt;margin-top:74.4pt;width:44.05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9A3799" wp14:editId="7E6ECA30">
                  <wp:extent cx="4980331" cy="1624083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592" cy="163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C6959" w14:textId="77777777" w:rsidR="00896353" w:rsidRDefault="00896353" w:rsidP="00C37321"/>
          <w:p w14:paraId="20DD921A" w14:textId="77777777" w:rsidR="00896353" w:rsidRDefault="00896353" w:rsidP="00C37321"/>
          <w:p w14:paraId="3BDE977D" w14:textId="77777777" w:rsidR="00896353" w:rsidRDefault="00896353" w:rsidP="00C37321"/>
          <w:p w14:paraId="022CD111" w14:textId="6F3ABFD7" w:rsidR="00896353" w:rsidRDefault="00896353" w:rsidP="00C37321"/>
        </w:tc>
        <w:tc>
          <w:tcPr>
            <w:tcW w:w="2426" w:type="dxa"/>
          </w:tcPr>
          <w:p w14:paraId="2E9762FD" w14:textId="77777777" w:rsidR="00896353" w:rsidRDefault="00896353" w:rsidP="00C37321"/>
          <w:p w14:paraId="79979961" w14:textId="77777777" w:rsidR="00896353" w:rsidRDefault="00896353" w:rsidP="00C37321"/>
          <w:p w14:paraId="4A8C3D68" w14:textId="70937DAD" w:rsidR="00896353" w:rsidRDefault="00896353" w:rsidP="00C37321">
            <w:r>
              <w:t xml:space="preserve">Nella </w:t>
            </w:r>
            <w:proofErr w:type="spellStart"/>
            <w:r>
              <w:t>tolbar</w:t>
            </w:r>
            <w:proofErr w:type="spellEnd"/>
            <w:r>
              <w:t xml:space="preserve"> di destra è possibile utilizzare le varie funzioni:</w:t>
            </w:r>
          </w:p>
          <w:p w14:paraId="43AA1FD1" w14:textId="77777777" w:rsidR="00896353" w:rsidRDefault="00896353" w:rsidP="00C37321"/>
          <w:p w14:paraId="004744B3" w14:textId="77777777" w:rsidR="00896353" w:rsidRDefault="00896353" w:rsidP="00C37321">
            <w:r>
              <w:t xml:space="preserve">Stampa </w:t>
            </w:r>
            <w:proofErr w:type="spellStart"/>
            <w:r>
              <w:t>all</w:t>
            </w:r>
            <w:proofErr w:type="spellEnd"/>
            <w:r>
              <w:t>. C</w:t>
            </w:r>
          </w:p>
          <w:p w14:paraId="64B998DE" w14:textId="77777777" w:rsidR="00896353" w:rsidRDefault="00896353" w:rsidP="00C37321"/>
          <w:p w14:paraId="6A7B68FA" w14:textId="77777777" w:rsidR="00896353" w:rsidRDefault="00896353" w:rsidP="00C37321">
            <w:r>
              <w:t xml:space="preserve">Export </w:t>
            </w:r>
            <w:proofErr w:type="spellStart"/>
            <w:r>
              <w:t>all.C</w:t>
            </w:r>
            <w:proofErr w:type="spellEnd"/>
          </w:p>
          <w:p w14:paraId="4840E048" w14:textId="77777777" w:rsidR="00896353" w:rsidRDefault="00896353" w:rsidP="00C37321"/>
          <w:p w14:paraId="0C5D1F18" w14:textId="030936AF" w:rsidR="00896353" w:rsidRDefault="00896353" w:rsidP="00C37321">
            <w:r>
              <w:t>Export di R</w:t>
            </w:r>
            <w:r w:rsidR="006853A6">
              <w:t>i</w:t>
            </w:r>
            <w:r>
              <w:t>epilogo</w:t>
            </w:r>
          </w:p>
        </w:tc>
      </w:tr>
    </w:tbl>
    <w:p w14:paraId="6F57FFF7" w14:textId="1E038BA0" w:rsidR="00896353" w:rsidRDefault="00896353" w:rsidP="00C37321"/>
    <w:p w14:paraId="09102FC0" w14:textId="4D049C2F" w:rsidR="00896353" w:rsidRDefault="00896353" w:rsidP="00C37321"/>
    <w:p w14:paraId="44E8A332" w14:textId="2BC99320" w:rsidR="00896353" w:rsidRDefault="00896353" w:rsidP="00C37321"/>
    <w:p w14:paraId="6F1E03EB" w14:textId="77777777" w:rsidR="00896353" w:rsidRDefault="00896353" w:rsidP="00C37321"/>
    <w:p w14:paraId="2E4CBF48" w14:textId="77777777" w:rsidR="00C40AFB" w:rsidRPr="0014085C" w:rsidRDefault="00C40AFB" w:rsidP="00C37321"/>
    <w:p w14:paraId="04F60758" w14:textId="58F986EA" w:rsidR="004E12E2" w:rsidRPr="00C37321" w:rsidRDefault="00EB7F65" w:rsidP="00C37321">
      <w:pPr>
        <w:rPr>
          <w:rFonts w:ascii="Proxima Nova" w:hAnsi="Proxima Nova"/>
          <w:b/>
          <w:color w:val="2F5496" w:themeColor="accent1" w:themeShade="BF"/>
          <w:sz w:val="24"/>
          <w:lang w:val="es-ES"/>
        </w:rPr>
      </w:pPr>
      <w:r w:rsidRPr="00C37321">
        <w:rPr>
          <w:b/>
          <w:color w:val="2F5496" w:themeColor="accent1" w:themeShade="BF"/>
          <w:sz w:val="24"/>
        </w:rPr>
        <w:t>Palitalsoft srl</w:t>
      </w:r>
    </w:p>
    <w:sectPr w:rsidR="004E12E2" w:rsidRPr="00C37321" w:rsidSect="007A4951">
      <w:headerReference w:type="default" r:id="rId26"/>
      <w:footerReference w:type="default" r:id="rId27"/>
      <w:pgSz w:w="11900" w:h="16840"/>
      <w:pgMar w:top="720" w:right="720" w:bottom="720" w:left="720" w:header="10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E0F08" w14:textId="77777777" w:rsidR="00024CB5" w:rsidRDefault="00024CB5" w:rsidP="007D1D44">
      <w:r>
        <w:separator/>
      </w:r>
    </w:p>
  </w:endnote>
  <w:endnote w:type="continuationSeparator" w:id="0">
    <w:p w14:paraId="70E3A1B6" w14:textId="77777777" w:rsidR="00024CB5" w:rsidRDefault="00024CB5" w:rsidP="007D1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16325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86559D1" w14:textId="16219C91" w:rsidR="00CA1858" w:rsidRDefault="00CA1858" w:rsidP="008E52D4">
            <w:pPr>
              <w:pStyle w:val="Pidipagina"/>
              <w:jc w:val="right"/>
            </w:pPr>
            <w:r w:rsidRPr="008E52D4">
              <w:rPr>
                <w:lang w:val="it-IT"/>
              </w:rPr>
              <w:t xml:space="preserve">Pag. </w:t>
            </w:r>
            <w:r w:rsidRPr="008E52D4">
              <w:rPr>
                <w:bCs/>
                <w:sz w:val="24"/>
              </w:rPr>
              <w:fldChar w:fldCharType="begin"/>
            </w:r>
            <w:r w:rsidRPr="008E52D4">
              <w:rPr>
                <w:bCs/>
              </w:rPr>
              <w:instrText>PAGE</w:instrText>
            </w:r>
            <w:r w:rsidRPr="008E52D4">
              <w:rPr>
                <w:bCs/>
                <w:sz w:val="24"/>
              </w:rPr>
              <w:fldChar w:fldCharType="separate"/>
            </w:r>
            <w:r w:rsidRPr="008E52D4">
              <w:rPr>
                <w:bCs/>
                <w:lang w:val="it-IT"/>
              </w:rPr>
              <w:t>2</w:t>
            </w:r>
            <w:r w:rsidRPr="008E52D4">
              <w:rPr>
                <w:bCs/>
                <w:sz w:val="24"/>
              </w:rPr>
              <w:fldChar w:fldCharType="end"/>
            </w:r>
            <w:r w:rsidRPr="008E52D4">
              <w:rPr>
                <w:lang w:val="it-IT"/>
              </w:rPr>
              <w:t xml:space="preserve"> / </w:t>
            </w:r>
            <w:r w:rsidRPr="008E52D4">
              <w:rPr>
                <w:bCs/>
                <w:sz w:val="24"/>
              </w:rPr>
              <w:fldChar w:fldCharType="begin"/>
            </w:r>
            <w:r w:rsidRPr="008E52D4">
              <w:rPr>
                <w:bCs/>
              </w:rPr>
              <w:instrText>NUMPAGES</w:instrText>
            </w:r>
            <w:r w:rsidRPr="008E52D4">
              <w:rPr>
                <w:bCs/>
                <w:sz w:val="24"/>
              </w:rPr>
              <w:fldChar w:fldCharType="separate"/>
            </w:r>
            <w:r w:rsidRPr="008E52D4">
              <w:rPr>
                <w:bCs/>
                <w:lang w:val="it-IT"/>
              </w:rPr>
              <w:t>2</w:t>
            </w:r>
            <w:r w:rsidRPr="008E52D4">
              <w:rPr>
                <w:bCs/>
                <w:sz w:val="24"/>
              </w:rPr>
              <w:fldChar w:fldCharType="end"/>
            </w:r>
          </w:p>
        </w:sdtContent>
      </w:sdt>
    </w:sdtContent>
  </w:sdt>
  <w:p w14:paraId="0BD3D359" w14:textId="58722B90" w:rsidR="004E12E2" w:rsidRDefault="004E12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DD549" w14:textId="77777777" w:rsidR="00024CB5" w:rsidRDefault="00024CB5" w:rsidP="007D1D44">
      <w:r>
        <w:separator/>
      </w:r>
    </w:p>
  </w:footnote>
  <w:footnote w:type="continuationSeparator" w:id="0">
    <w:p w14:paraId="103E108B" w14:textId="77777777" w:rsidR="00024CB5" w:rsidRDefault="00024CB5" w:rsidP="007D1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BCC80" w14:textId="77777777" w:rsidR="007D1D44" w:rsidRDefault="007D1D44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1" layoutInCell="1" allowOverlap="1" wp14:anchorId="61EED466" wp14:editId="2A307169">
          <wp:simplePos x="0" y="0"/>
          <wp:positionH relativeFrom="page">
            <wp:posOffset>484505</wp:posOffset>
          </wp:positionH>
          <wp:positionV relativeFrom="page">
            <wp:posOffset>229870</wp:posOffset>
          </wp:positionV>
          <wp:extent cx="6476365" cy="316230"/>
          <wp:effectExtent l="0" t="0" r="0" b="127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rgroup_CI_test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6365" cy="31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C6F06"/>
    <w:multiLevelType w:val="hybridMultilevel"/>
    <w:tmpl w:val="7E18C1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53B7D"/>
    <w:multiLevelType w:val="hybridMultilevel"/>
    <w:tmpl w:val="8C00868A"/>
    <w:lvl w:ilvl="0" w:tplc="86F269DA">
      <w:start w:val="1"/>
      <w:numFmt w:val="decimal"/>
      <w:pStyle w:val="Titolo2"/>
      <w:lvlText w:val="%1.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A63486"/>
    <w:multiLevelType w:val="hybridMultilevel"/>
    <w:tmpl w:val="454603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612F09"/>
    <w:multiLevelType w:val="hybridMultilevel"/>
    <w:tmpl w:val="C2746B8C"/>
    <w:lvl w:ilvl="0" w:tplc="9A9E0A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5E425F"/>
    <w:multiLevelType w:val="hybridMultilevel"/>
    <w:tmpl w:val="DF4AC39E"/>
    <w:lvl w:ilvl="0" w:tplc="D29061F6">
      <w:start w:val="1"/>
      <w:numFmt w:val="decimal"/>
      <w:pStyle w:val="Titolo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B32DD7"/>
    <w:multiLevelType w:val="hybridMultilevel"/>
    <w:tmpl w:val="AB429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E27A47"/>
    <w:multiLevelType w:val="hybridMultilevel"/>
    <w:tmpl w:val="80E40E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56412"/>
    <w:multiLevelType w:val="hybridMultilevel"/>
    <w:tmpl w:val="AB429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9567E1"/>
    <w:multiLevelType w:val="hybridMultilevel"/>
    <w:tmpl w:val="19AE8E66"/>
    <w:lvl w:ilvl="0" w:tplc="5B321B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54D75"/>
    <w:multiLevelType w:val="hybridMultilevel"/>
    <w:tmpl w:val="76C02C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1"/>
  </w:num>
  <w:num w:numId="9">
    <w:abstractNumId w:val="9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321"/>
    <w:rsid w:val="00024CB5"/>
    <w:rsid w:val="00051F71"/>
    <w:rsid w:val="0005707E"/>
    <w:rsid w:val="00107B2D"/>
    <w:rsid w:val="00126E16"/>
    <w:rsid w:val="001345EC"/>
    <w:rsid w:val="00144304"/>
    <w:rsid w:val="001818CA"/>
    <w:rsid w:val="001D1FA1"/>
    <w:rsid w:val="001F4AF9"/>
    <w:rsid w:val="00207815"/>
    <w:rsid w:val="00220A5F"/>
    <w:rsid w:val="002617AC"/>
    <w:rsid w:val="002A11D0"/>
    <w:rsid w:val="002B1EE6"/>
    <w:rsid w:val="002B5A04"/>
    <w:rsid w:val="002C631D"/>
    <w:rsid w:val="00304512"/>
    <w:rsid w:val="00385E48"/>
    <w:rsid w:val="003A437C"/>
    <w:rsid w:val="003B20B2"/>
    <w:rsid w:val="003D4799"/>
    <w:rsid w:val="00405B14"/>
    <w:rsid w:val="004074BC"/>
    <w:rsid w:val="004167FD"/>
    <w:rsid w:val="00425807"/>
    <w:rsid w:val="004354E8"/>
    <w:rsid w:val="004400DB"/>
    <w:rsid w:val="00446630"/>
    <w:rsid w:val="00465B57"/>
    <w:rsid w:val="00467135"/>
    <w:rsid w:val="00470233"/>
    <w:rsid w:val="00492DB2"/>
    <w:rsid w:val="004A1A99"/>
    <w:rsid w:val="004C1E77"/>
    <w:rsid w:val="004E12E2"/>
    <w:rsid w:val="004F1FDC"/>
    <w:rsid w:val="0051102C"/>
    <w:rsid w:val="00515938"/>
    <w:rsid w:val="00552EC4"/>
    <w:rsid w:val="00593927"/>
    <w:rsid w:val="005B7A6B"/>
    <w:rsid w:val="005E0471"/>
    <w:rsid w:val="005F6560"/>
    <w:rsid w:val="00613280"/>
    <w:rsid w:val="00616A29"/>
    <w:rsid w:val="00622109"/>
    <w:rsid w:val="00657F39"/>
    <w:rsid w:val="00663193"/>
    <w:rsid w:val="006853A6"/>
    <w:rsid w:val="006871CA"/>
    <w:rsid w:val="00717719"/>
    <w:rsid w:val="00724E18"/>
    <w:rsid w:val="00741A76"/>
    <w:rsid w:val="00772B92"/>
    <w:rsid w:val="007A1A1D"/>
    <w:rsid w:val="007A4951"/>
    <w:rsid w:val="007D1D44"/>
    <w:rsid w:val="007D6FBF"/>
    <w:rsid w:val="007E0B71"/>
    <w:rsid w:val="00802AA9"/>
    <w:rsid w:val="0081192B"/>
    <w:rsid w:val="00815516"/>
    <w:rsid w:val="00821957"/>
    <w:rsid w:val="008411B0"/>
    <w:rsid w:val="00847659"/>
    <w:rsid w:val="00871C84"/>
    <w:rsid w:val="00896353"/>
    <w:rsid w:val="008A1BEE"/>
    <w:rsid w:val="008B1D5B"/>
    <w:rsid w:val="008E0F5C"/>
    <w:rsid w:val="008E52D4"/>
    <w:rsid w:val="00927750"/>
    <w:rsid w:val="00935D2B"/>
    <w:rsid w:val="00941AC2"/>
    <w:rsid w:val="00941B85"/>
    <w:rsid w:val="00993243"/>
    <w:rsid w:val="009C31B0"/>
    <w:rsid w:val="00A60D1A"/>
    <w:rsid w:val="00A76584"/>
    <w:rsid w:val="00A817AD"/>
    <w:rsid w:val="00AB261F"/>
    <w:rsid w:val="00AC0654"/>
    <w:rsid w:val="00AD24AC"/>
    <w:rsid w:val="00AD7F7E"/>
    <w:rsid w:val="00B31926"/>
    <w:rsid w:val="00B659A5"/>
    <w:rsid w:val="00B73D22"/>
    <w:rsid w:val="00B84BE3"/>
    <w:rsid w:val="00B85110"/>
    <w:rsid w:val="00B909EF"/>
    <w:rsid w:val="00BC4564"/>
    <w:rsid w:val="00C20A23"/>
    <w:rsid w:val="00C37321"/>
    <w:rsid w:val="00C40AFB"/>
    <w:rsid w:val="00CA1858"/>
    <w:rsid w:val="00CA362C"/>
    <w:rsid w:val="00CC47EB"/>
    <w:rsid w:val="00CE6DFC"/>
    <w:rsid w:val="00D14BAC"/>
    <w:rsid w:val="00D17970"/>
    <w:rsid w:val="00D46294"/>
    <w:rsid w:val="00D815CA"/>
    <w:rsid w:val="00D85F9A"/>
    <w:rsid w:val="00D95258"/>
    <w:rsid w:val="00D97CD9"/>
    <w:rsid w:val="00DB042B"/>
    <w:rsid w:val="00DC217B"/>
    <w:rsid w:val="00DC41C6"/>
    <w:rsid w:val="00DF743D"/>
    <w:rsid w:val="00E01290"/>
    <w:rsid w:val="00E0789B"/>
    <w:rsid w:val="00E33AA5"/>
    <w:rsid w:val="00E50672"/>
    <w:rsid w:val="00E53F9D"/>
    <w:rsid w:val="00E866E5"/>
    <w:rsid w:val="00EB7F65"/>
    <w:rsid w:val="00ED4510"/>
    <w:rsid w:val="00ED65EA"/>
    <w:rsid w:val="00F10F78"/>
    <w:rsid w:val="00F26308"/>
    <w:rsid w:val="00F6355E"/>
    <w:rsid w:val="00F83102"/>
    <w:rsid w:val="00FD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76CA73"/>
  <w14:defaultImageDpi w14:val="32767"/>
  <w15:chartTrackingRefBased/>
  <w15:docId w15:val="{2CC1ED91-5A5B-4EF2-A442-A584003B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D95258"/>
    <w:rPr>
      <w:rFonts w:ascii="Arial" w:hAnsi="Arial"/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D4799"/>
    <w:pPr>
      <w:keepNext/>
      <w:keepLines/>
      <w:numPr>
        <w:numId w:val="7"/>
      </w:numPr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4799"/>
    <w:pPr>
      <w:keepNext/>
      <w:keepLines/>
      <w:numPr>
        <w:numId w:val="8"/>
      </w:numPr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D4799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3D4799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3D4799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1D44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1D44"/>
  </w:style>
  <w:style w:type="paragraph" w:styleId="Pidipagina">
    <w:name w:val="footer"/>
    <w:basedOn w:val="Normale"/>
    <w:link w:val="PidipaginaCarattere"/>
    <w:uiPriority w:val="99"/>
    <w:unhideWhenUsed/>
    <w:rsid w:val="007D1D44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1D44"/>
  </w:style>
  <w:style w:type="paragraph" w:customStyle="1" w:styleId="p1">
    <w:name w:val="p1"/>
    <w:basedOn w:val="Normale"/>
    <w:rsid w:val="00E53F9D"/>
    <w:rPr>
      <w:rFonts w:ascii="Helvetica" w:hAnsi="Helvetica" w:cs="Times New Roman"/>
      <w:sz w:val="15"/>
      <w:szCs w:val="15"/>
      <w:lang w:val="it-IT" w:eastAsia="it-IT"/>
    </w:rPr>
  </w:style>
  <w:style w:type="character" w:customStyle="1" w:styleId="apple-converted-space">
    <w:name w:val="apple-converted-space"/>
    <w:basedOn w:val="Carpredefinitoparagrafo"/>
    <w:rsid w:val="00E53F9D"/>
  </w:style>
  <w:style w:type="paragraph" w:styleId="Nessunaspaziatura">
    <w:name w:val="No Spacing"/>
    <w:uiPriority w:val="1"/>
    <w:qFormat/>
    <w:rsid w:val="003D4799"/>
  </w:style>
  <w:style w:type="character" w:customStyle="1" w:styleId="Titolo1Carattere">
    <w:name w:val="Titolo 1 Carattere"/>
    <w:basedOn w:val="Carpredefinitoparagrafo"/>
    <w:link w:val="Titolo1"/>
    <w:uiPriority w:val="9"/>
    <w:rsid w:val="003D4799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4799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D4799"/>
    <w:rPr>
      <w:rFonts w:ascii="Arial" w:eastAsiaTheme="majorEastAsia" w:hAnsi="Arial" w:cstheme="majorBidi"/>
      <w:color w:val="1F3763" w:themeColor="accent1" w:themeShade="7F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D4799"/>
    <w:rPr>
      <w:rFonts w:ascii="Arial" w:eastAsiaTheme="majorEastAsia" w:hAnsi="Arial" w:cstheme="majorBidi"/>
      <w:i/>
      <w:iCs/>
      <w:color w:val="2F5496" w:themeColor="accent1" w:themeShade="BF"/>
      <w:sz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3D4799"/>
    <w:rPr>
      <w:rFonts w:ascii="Arial" w:eastAsiaTheme="majorEastAsia" w:hAnsi="Arial" w:cstheme="majorBidi"/>
      <w:color w:val="2F5496" w:themeColor="accent1" w:themeShade="BF"/>
      <w:sz w:val="20"/>
    </w:rPr>
  </w:style>
  <w:style w:type="table" w:styleId="Grigliatabella">
    <w:name w:val="Table Grid"/>
    <w:basedOn w:val="Tabellanormale"/>
    <w:uiPriority w:val="59"/>
    <w:rsid w:val="00C37321"/>
    <w:rPr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37321"/>
    <w:rPr>
      <w:color w:val="0563C1" w:themeColor="hyperlink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37321"/>
    <w:pPr>
      <w:numPr>
        <w:numId w:val="0"/>
      </w:numPr>
      <w:spacing w:before="480" w:line="276" w:lineRule="auto"/>
      <w:outlineLvl w:val="9"/>
    </w:pPr>
    <w:rPr>
      <w:rFonts w:asciiTheme="majorHAnsi" w:hAnsiTheme="majorHAnsi"/>
      <w:b/>
      <w:bCs/>
      <w:sz w:val="28"/>
      <w:szCs w:val="28"/>
      <w:lang w:val="it-IT"/>
    </w:rPr>
  </w:style>
  <w:style w:type="paragraph" w:styleId="Sommario1">
    <w:name w:val="toc 1"/>
    <w:basedOn w:val="Normale"/>
    <w:next w:val="Normale"/>
    <w:autoRedefine/>
    <w:uiPriority w:val="39"/>
    <w:unhideWhenUsed/>
    <w:rsid w:val="00C37321"/>
    <w:pPr>
      <w:spacing w:after="100"/>
    </w:pPr>
    <w:rPr>
      <w:rFonts w:asciiTheme="minorHAnsi" w:hAnsiTheme="minorHAnsi"/>
      <w:sz w:val="22"/>
      <w:szCs w:val="22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C37321"/>
    <w:pPr>
      <w:spacing w:after="100"/>
      <w:ind w:left="220"/>
    </w:pPr>
    <w:rPr>
      <w:rFonts w:asciiTheme="minorHAnsi" w:hAnsiTheme="minorHAnsi"/>
      <w:sz w:val="22"/>
      <w:szCs w:val="22"/>
      <w:lang w:val="it-IT"/>
    </w:rPr>
  </w:style>
  <w:style w:type="paragraph" w:styleId="Sommario3">
    <w:name w:val="toc 3"/>
    <w:basedOn w:val="Normale"/>
    <w:next w:val="Normale"/>
    <w:autoRedefine/>
    <w:uiPriority w:val="39"/>
    <w:unhideWhenUsed/>
    <w:rsid w:val="00C37321"/>
    <w:pPr>
      <w:spacing w:after="100"/>
      <w:ind w:left="440"/>
    </w:pPr>
    <w:rPr>
      <w:rFonts w:asciiTheme="minorHAnsi" w:hAnsiTheme="minorHAnsi"/>
      <w:sz w:val="22"/>
      <w:szCs w:val="22"/>
      <w:lang w:val="it-IT"/>
    </w:rPr>
  </w:style>
  <w:style w:type="paragraph" w:styleId="Paragrafoelenco">
    <w:name w:val="List Paragraph"/>
    <w:basedOn w:val="Normale"/>
    <w:uiPriority w:val="34"/>
    <w:qFormat/>
    <w:rsid w:val="00C37321"/>
    <w:pPr>
      <w:ind w:left="720"/>
      <w:contextualSpacing/>
    </w:pPr>
    <w:rPr>
      <w:rFonts w:asciiTheme="minorHAnsi" w:hAnsiTheme="minorHAnsi"/>
      <w:sz w:val="22"/>
      <w:szCs w:val="22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52D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52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4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.ferretti\Documents\Modelli%20di%20Office%20personalizzati\2021_Carta_intestata_Palitalsof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269EC-6415-477C-B7E3-09D42617E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2021_Carta_intestata_Palitalsoft.dotx</Template>
  <TotalTime>435</TotalTime>
  <Pages>7</Pages>
  <Words>499</Words>
  <Characters>2849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Ferretti</dc:creator>
  <cp:keywords/>
  <dc:description/>
  <cp:lastModifiedBy>Matteo Simonetti</cp:lastModifiedBy>
  <cp:revision>66</cp:revision>
  <cp:lastPrinted>2022-06-22T15:57:00Z</cp:lastPrinted>
  <dcterms:created xsi:type="dcterms:W3CDTF">2022-01-19T14:20:00Z</dcterms:created>
  <dcterms:modified xsi:type="dcterms:W3CDTF">2022-08-25T10:46:00Z</dcterms:modified>
</cp:coreProperties>
</file>